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1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1"/>
      </w:tblGrid>
      <w:tr w:rsidR="00B33CB0" w:rsidRPr="002D0430" w:rsidTr="0070202C">
        <w:trPr>
          <w:trHeight w:val="9083"/>
        </w:trPr>
        <w:tc>
          <w:tcPr>
            <w:tcW w:w="9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A76258" w:rsidRDefault="00542702" w:rsidP="00542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8">
              <w:rPr>
                <w:rFonts w:ascii="Times New Roman" w:hAnsi="Times New Roman" w:cs="Times New Roman"/>
                <w:b/>
                <w:sz w:val="24"/>
                <w:szCs w:val="24"/>
              </w:rPr>
              <w:t>PRO</w:t>
            </w:r>
            <w:r w:rsidR="00B33CB0" w:rsidRPr="00A76258">
              <w:rPr>
                <w:rFonts w:ascii="Times New Roman" w:hAnsi="Times New Roman" w:cs="Times New Roman"/>
                <w:b/>
                <w:sz w:val="24"/>
                <w:szCs w:val="24"/>
              </w:rPr>
              <w:t>SEDÜR TANIMI</w:t>
            </w:r>
          </w:p>
          <w:p w:rsidR="00B33CB0" w:rsidRPr="00A76258" w:rsidRDefault="00412FC3" w:rsidP="00E30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1.</w:t>
            </w:r>
            <w:r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Menü hazırlama komisyonu, her ayın 15 ile 20 si arası toplanır. </w:t>
            </w:r>
          </w:p>
          <w:p w:rsidR="00B33CB0" w:rsidRPr="00A76258" w:rsidRDefault="00B33CB0" w:rsidP="002D04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8">
              <w:rPr>
                <w:rFonts w:ascii="Times New Roman" w:hAnsi="Times New Roman" w:cs="Times New Roman"/>
                <w:b/>
                <w:sz w:val="24"/>
                <w:szCs w:val="24"/>
              </w:rPr>
              <w:t>  2.</w:t>
            </w:r>
            <w:r w:rsidR="00412FC3"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Teknik Şartnamede belirtilen ilkelere </w:t>
            </w:r>
            <w:proofErr w:type="gramStart"/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göre  </w:t>
            </w:r>
            <w:r w:rsidR="009B0463">
              <w:rPr>
                <w:rFonts w:ascii="Times New Roman" w:hAnsi="Times New Roman" w:cs="Times New Roman"/>
                <w:sz w:val="24"/>
                <w:szCs w:val="24"/>
              </w:rPr>
              <w:t>Menü</w:t>
            </w:r>
            <w:proofErr w:type="gramEnd"/>
            <w:r w:rsidR="009B0463">
              <w:rPr>
                <w:rFonts w:ascii="Times New Roman" w:hAnsi="Times New Roman" w:cs="Times New Roman"/>
                <w:sz w:val="24"/>
                <w:szCs w:val="24"/>
              </w:rPr>
              <w:t xml:space="preserve"> Hazırlama Komisyonu</w:t>
            </w:r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 tarafından </w:t>
            </w:r>
            <w:r w:rsidR="009B046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aylık menü hazırlanır.   </w:t>
            </w:r>
          </w:p>
          <w:p w:rsidR="00B33CB0" w:rsidRPr="00A76258" w:rsidRDefault="00B33CB0" w:rsidP="002D04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8">
              <w:rPr>
                <w:rFonts w:ascii="Times New Roman" w:hAnsi="Times New Roman" w:cs="Times New Roman"/>
                <w:b/>
                <w:sz w:val="24"/>
                <w:szCs w:val="24"/>
              </w:rPr>
              <w:t>  3.</w:t>
            </w:r>
            <w:r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>Yüklenici Firmaya, en geç ayın 20. gününde aylık menü bildirilir.</w:t>
            </w:r>
          </w:p>
          <w:p w:rsidR="00412FC3" w:rsidRDefault="00B33CB0" w:rsidP="00412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8">
              <w:rPr>
                <w:rFonts w:ascii="Times New Roman" w:hAnsi="Times New Roman" w:cs="Times New Roman"/>
                <w:b/>
                <w:sz w:val="24"/>
                <w:szCs w:val="24"/>
              </w:rPr>
              <w:t>  4.</w:t>
            </w:r>
            <w:r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463" w:rsidRPr="00A7625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 xml:space="preserve"> Yüklenici Firma, aylık menüde belirtilen şekilde, yemek </w:t>
            </w:r>
            <w:proofErr w:type="gramStart"/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>hizmetini  verir</w:t>
            </w:r>
            <w:proofErr w:type="gramEnd"/>
            <w:r w:rsidR="009B0463" w:rsidRPr="00A762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0463" w:rsidRPr="00A76258" w:rsidRDefault="009B0463" w:rsidP="00412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CB0" w:rsidRPr="00A76258" w:rsidRDefault="00B33CB0" w:rsidP="002D04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3CB0" w:rsidRPr="00A76258" w:rsidRDefault="00B33CB0" w:rsidP="002D04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/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70202C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70202C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Fatma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KAVAK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Ekrem 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70202C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27.09.2016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27.09.2016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70202C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70202C" w:rsidRPr="00542702" w:rsidTr="00C66748">
        <w:trPr>
          <w:trHeight w:val="25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2C" w:rsidRPr="00542702" w:rsidRDefault="0070202C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9B0463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26.5pt" o:ole="">
            <v:imagedata r:id="rId8" o:title=""/>
          </v:shape>
          <o:OLEObject Type="Embed" ProgID="Visio.Drawing.11" ShapeID="_x0000_i1025" DrawAspect="Content" ObjectID="_1540965158" r:id="rId9"/>
        </w:object>
      </w:r>
    </w:p>
    <w:sectPr w:rsidR="004D0009" w:rsidSect="006477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346" w:rsidRDefault="001B5346" w:rsidP="00EB341B">
      <w:pPr>
        <w:spacing w:after="0" w:line="240" w:lineRule="auto"/>
      </w:pPr>
      <w:r>
        <w:separator/>
      </w:r>
    </w:p>
  </w:endnote>
  <w:endnote w:type="continuationSeparator" w:id="0">
    <w:p w:rsidR="001B5346" w:rsidRDefault="001B5346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463" w:rsidRDefault="009B0463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463" w:rsidRDefault="009B0463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463" w:rsidRDefault="009B046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346" w:rsidRDefault="001B5346" w:rsidP="00EB341B">
      <w:pPr>
        <w:spacing w:after="0" w:line="240" w:lineRule="auto"/>
      </w:pPr>
      <w:r>
        <w:separator/>
      </w:r>
    </w:p>
  </w:footnote>
  <w:footnote w:type="continuationSeparator" w:id="0">
    <w:p w:rsidR="001B5346" w:rsidRDefault="001B5346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463" w:rsidRDefault="009B0463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E307B3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307B3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PROSEDÜR 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307B3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307B3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E307B3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: Sağlık Kültür ve Spor Daire Başkanlığı</w:t>
          </w:r>
        </w:p>
      </w:tc>
    </w:tr>
    <w:tr w:rsidR="00225451" w:rsidRPr="00225451" w:rsidTr="00E307B3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: Sosyal Hizmetler</w:t>
          </w:r>
          <w:r w:rsid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 xml:space="preserve"> - Yemekhane</w:t>
          </w:r>
        </w:p>
      </w:tc>
    </w:tr>
    <w:tr w:rsidR="00225451" w:rsidRPr="00225451" w:rsidTr="00E307B3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186DAB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: B1- 0</w:t>
          </w:r>
          <w:r w:rsidR="00186DAB"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2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307B3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186DAB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 xml:space="preserve">: </w:t>
          </w:r>
          <w:r w:rsidR="00186DAB"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Aylık Menü Belirleme</w:t>
          </w: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 xml:space="preserve"> </w:t>
          </w:r>
          <w:r w:rsidR="0042097E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 xml:space="preserve">Alt </w:t>
          </w: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Süreci</w:t>
          </w:r>
        </w:p>
      </w:tc>
    </w:tr>
    <w:tr w:rsidR="00225451" w:rsidRPr="00225451" w:rsidTr="00E307B3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A76258"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A76258" w:rsidRDefault="00225451" w:rsidP="00225451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307B3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70202C">
            <w:rPr>
              <w:rFonts w:ascii="Arial TUR" w:eastAsia="Times New Roman" w:hAnsi="Arial TUR" w:cs="Arial TUR"/>
              <w:sz w:val="20"/>
              <w:szCs w:val="20"/>
              <w:lang w:eastAsia="tr-TR"/>
            </w:rPr>
            <w:t>27.09.2016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637752" w:rsidRPr="00225451" w:rsidRDefault="00637752" w:rsidP="0022545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463" w:rsidRDefault="009B0463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F72E9C"/>
    <w:multiLevelType w:val="hybridMultilevel"/>
    <w:tmpl w:val="4EA8FC6E"/>
    <w:lvl w:ilvl="0" w:tplc="181C404E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B2EFB"/>
    <w:rsid w:val="000C1CFA"/>
    <w:rsid w:val="000D2988"/>
    <w:rsid w:val="000F2E23"/>
    <w:rsid w:val="000F65A5"/>
    <w:rsid w:val="00106591"/>
    <w:rsid w:val="001079A7"/>
    <w:rsid w:val="00111B91"/>
    <w:rsid w:val="001216F0"/>
    <w:rsid w:val="00124775"/>
    <w:rsid w:val="001247BA"/>
    <w:rsid w:val="00131AAA"/>
    <w:rsid w:val="0015572E"/>
    <w:rsid w:val="00161406"/>
    <w:rsid w:val="0016232D"/>
    <w:rsid w:val="00164536"/>
    <w:rsid w:val="00171C5C"/>
    <w:rsid w:val="0017455F"/>
    <w:rsid w:val="00176D49"/>
    <w:rsid w:val="0018405F"/>
    <w:rsid w:val="00186368"/>
    <w:rsid w:val="00186DAB"/>
    <w:rsid w:val="00195FE9"/>
    <w:rsid w:val="00197688"/>
    <w:rsid w:val="001A7566"/>
    <w:rsid w:val="001B10B0"/>
    <w:rsid w:val="001B1D78"/>
    <w:rsid w:val="001B5346"/>
    <w:rsid w:val="001D4C62"/>
    <w:rsid w:val="001D6BF8"/>
    <w:rsid w:val="001E7777"/>
    <w:rsid w:val="001F59D9"/>
    <w:rsid w:val="00225044"/>
    <w:rsid w:val="00225451"/>
    <w:rsid w:val="00237884"/>
    <w:rsid w:val="00244DE9"/>
    <w:rsid w:val="00245695"/>
    <w:rsid w:val="002747C1"/>
    <w:rsid w:val="0028346A"/>
    <w:rsid w:val="002C7B79"/>
    <w:rsid w:val="002D0430"/>
    <w:rsid w:val="002E1740"/>
    <w:rsid w:val="002F12FB"/>
    <w:rsid w:val="002F3D11"/>
    <w:rsid w:val="00302F6F"/>
    <w:rsid w:val="0030719A"/>
    <w:rsid w:val="003200A8"/>
    <w:rsid w:val="00331EEB"/>
    <w:rsid w:val="003467AB"/>
    <w:rsid w:val="00352569"/>
    <w:rsid w:val="00362219"/>
    <w:rsid w:val="00363BBB"/>
    <w:rsid w:val="0038246F"/>
    <w:rsid w:val="00394C0F"/>
    <w:rsid w:val="003B3FA4"/>
    <w:rsid w:val="003E6185"/>
    <w:rsid w:val="003E635C"/>
    <w:rsid w:val="003E6D45"/>
    <w:rsid w:val="00400957"/>
    <w:rsid w:val="00412FC3"/>
    <w:rsid w:val="0042097E"/>
    <w:rsid w:val="00432E68"/>
    <w:rsid w:val="0045026A"/>
    <w:rsid w:val="00462658"/>
    <w:rsid w:val="004759DE"/>
    <w:rsid w:val="00492F0E"/>
    <w:rsid w:val="004D0009"/>
    <w:rsid w:val="004D78B5"/>
    <w:rsid w:val="004D7DA9"/>
    <w:rsid w:val="004F2738"/>
    <w:rsid w:val="005030B8"/>
    <w:rsid w:val="00517D3E"/>
    <w:rsid w:val="005278A3"/>
    <w:rsid w:val="0053272D"/>
    <w:rsid w:val="00542702"/>
    <w:rsid w:val="00551A6A"/>
    <w:rsid w:val="00562B62"/>
    <w:rsid w:val="0056650E"/>
    <w:rsid w:val="00566AC1"/>
    <w:rsid w:val="005804E1"/>
    <w:rsid w:val="00582348"/>
    <w:rsid w:val="005A2CA7"/>
    <w:rsid w:val="005C3A31"/>
    <w:rsid w:val="005C508E"/>
    <w:rsid w:val="005E439E"/>
    <w:rsid w:val="00600691"/>
    <w:rsid w:val="00606829"/>
    <w:rsid w:val="00625B6E"/>
    <w:rsid w:val="00637752"/>
    <w:rsid w:val="00645C39"/>
    <w:rsid w:val="00646ED1"/>
    <w:rsid w:val="006477C5"/>
    <w:rsid w:val="00660914"/>
    <w:rsid w:val="00680F43"/>
    <w:rsid w:val="006817EA"/>
    <w:rsid w:val="00690893"/>
    <w:rsid w:val="00690E11"/>
    <w:rsid w:val="006B584F"/>
    <w:rsid w:val="006B7794"/>
    <w:rsid w:val="006C5E7A"/>
    <w:rsid w:val="006C6BC8"/>
    <w:rsid w:val="006D2ECF"/>
    <w:rsid w:val="006D7D5A"/>
    <w:rsid w:val="006F0FAF"/>
    <w:rsid w:val="0070202C"/>
    <w:rsid w:val="007140CC"/>
    <w:rsid w:val="007151D4"/>
    <w:rsid w:val="00732C26"/>
    <w:rsid w:val="00740494"/>
    <w:rsid w:val="00742FF6"/>
    <w:rsid w:val="00751486"/>
    <w:rsid w:val="00772D0F"/>
    <w:rsid w:val="00780DB8"/>
    <w:rsid w:val="00783A0E"/>
    <w:rsid w:val="0078426A"/>
    <w:rsid w:val="00790896"/>
    <w:rsid w:val="00794D4C"/>
    <w:rsid w:val="007A4CDB"/>
    <w:rsid w:val="007A5923"/>
    <w:rsid w:val="007B2787"/>
    <w:rsid w:val="007C26A1"/>
    <w:rsid w:val="007D47C5"/>
    <w:rsid w:val="007D5164"/>
    <w:rsid w:val="007F3395"/>
    <w:rsid w:val="00811E22"/>
    <w:rsid w:val="00827556"/>
    <w:rsid w:val="008435F4"/>
    <w:rsid w:val="008468EA"/>
    <w:rsid w:val="008622BC"/>
    <w:rsid w:val="008640DB"/>
    <w:rsid w:val="00865088"/>
    <w:rsid w:val="008671D6"/>
    <w:rsid w:val="00872A7E"/>
    <w:rsid w:val="0088665D"/>
    <w:rsid w:val="0088708E"/>
    <w:rsid w:val="008907D1"/>
    <w:rsid w:val="008A07A9"/>
    <w:rsid w:val="008B002A"/>
    <w:rsid w:val="008C57D9"/>
    <w:rsid w:val="008D117F"/>
    <w:rsid w:val="008F1492"/>
    <w:rsid w:val="008F27C9"/>
    <w:rsid w:val="009011BE"/>
    <w:rsid w:val="00913CBF"/>
    <w:rsid w:val="00914545"/>
    <w:rsid w:val="009205B5"/>
    <w:rsid w:val="00921E2C"/>
    <w:rsid w:val="00930442"/>
    <w:rsid w:val="00930758"/>
    <w:rsid w:val="009325F2"/>
    <w:rsid w:val="00957048"/>
    <w:rsid w:val="0096357A"/>
    <w:rsid w:val="00963D9A"/>
    <w:rsid w:val="0097156C"/>
    <w:rsid w:val="00981AFC"/>
    <w:rsid w:val="009840A6"/>
    <w:rsid w:val="0098799E"/>
    <w:rsid w:val="00994E64"/>
    <w:rsid w:val="009A17A8"/>
    <w:rsid w:val="009B0463"/>
    <w:rsid w:val="009B4302"/>
    <w:rsid w:val="009D3334"/>
    <w:rsid w:val="009E4AF6"/>
    <w:rsid w:val="00A0064C"/>
    <w:rsid w:val="00A00853"/>
    <w:rsid w:val="00A25E08"/>
    <w:rsid w:val="00A30D2A"/>
    <w:rsid w:val="00A32A13"/>
    <w:rsid w:val="00A4202E"/>
    <w:rsid w:val="00A45E25"/>
    <w:rsid w:val="00A532C0"/>
    <w:rsid w:val="00A57D79"/>
    <w:rsid w:val="00A61AF2"/>
    <w:rsid w:val="00A65461"/>
    <w:rsid w:val="00A76258"/>
    <w:rsid w:val="00A859F0"/>
    <w:rsid w:val="00A86749"/>
    <w:rsid w:val="00A869A8"/>
    <w:rsid w:val="00AA4224"/>
    <w:rsid w:val="00AA7A39"/>
    <w:rsid w:val="00AB1A67"/>
    <w:rsid w:val="00AB404B"/>
    <w:rsid w:val="00AB4A25"/>
    <w:rsid w:val="00AC0E6B"/>
    <w:rsid w:val="00AC14D1"/>
    <w:rsid w:val="00AC1FEB"/>
    <w:rsid w:val="00AC2524"/>
    <w:rsid w:val="00AE08F8"/>
    <w:rsid w:val="00AE7B42"/>
    <w:rsid w:val="00AF303A"/>
    <w:rsid w:val="00AF6724"/>
    <w:rsid w:val="00B0050E"/>
    <w:rsid w:val="00B01151"/>
    <w:rsid w:val="00B0577D"/>
    <w:rsid w:val="00B06398"/>
    <w:rsid w:val="00B07893"/>
    <w:rsid w:val="00B2653D"/>
    <w:rsid w:val="00B33CB0"/>
    <w:rsid w:val="00B40F9B"/>
    <w:rsid w:val="00B62524"/>
    <w:rsid w:val="00BD6050"/>
    <w:rsid w:val="00BD68B1"/>
    <w:rsid w:val="00BF5665"/>
    <w:rsid w:val="00C1410D"/>
    <w:rsid w:val="00C1415C"/>
    <w:rsid w:val="00C1586C"/>
    <w:rsid w:val="00C316A2"/>
    <w:rsid w:val="00C32BF6"/>
    <w:rsid w:val="00C43A1A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4446"/>
    <w:rsid w:val="00D027BD"/>
    <w:rsid w:val="00D220E3"/>
    <w:rsid w:val="00D248EE"/>
    <w:rsid w:val="00D27C51"/>
    <w:rsid w:val="00D33EBF"/>
    <w:rsid w:val="00D37390"/>
    <w:rsid w:val="00D526EE"/>
    <w:rsid w:val="00D541FF"/>
    <w:rsid w:val="00D6327E"/>
    <w:rsid w:val="00D97270"/>
    <w:rsid w:val="00DA24E6"/>
    <w:rsid w:val="00DB75C5"/>
    <w:rsid w:val="00DC0686"/>
    <w:rsid w:val="00DC1A0E"/>
    <w:rsid w:val="00DC33C1"/>
    <w:rsid w:val="00DC4A18"/>
    <w:rsid w:val="00DE13ED"/>
    <w:rsid w:val="00DE4A7B"/>
    <w:rsid w:val="00DF0246"/>
    <w:rsid w:val="00DF6582"/>
    <w:rsid w:val="00E118E6"/>
    <w:rsid w:val="00E130EE"/>
    <w:rsid w:val="00E17A06"/>
    <w:rsid w:val="00E2379C"/>
    <w:rsid w:val="00E307B3"/>
    <w:rsid w:val="00E31447"/>
    <w:rsid w:val="00E35997"/>
    <w:rsid w:val="00E63F95"/>
    <w:rsid w:val="00E85965"/>
    <w:rsid w:val="00EB05CB"/>
    <w:rsid w:val="00EB07BD"/>
    <w:rsid w:val="00EB341B"/>
    <w:rsid w:val="00ED1C42"/>
    <w:rsid w:val="00ED27EA"/>
    <w:rsid w:val="00ED4216"/>
    <w:rsid w:val="00EE3281"/>
    <w:rsid w:val="00EE59FF"/>
    <w:rsid w:val="00F00EF0"/>
    <w:rsid w:val="00F12D0E"/>
    <w:rsid w:val="00F40BF0"/>
    <w:rsid w:val="00F40EF9"/>
    <w:rsid w:val="00F57B5A"/>
    <w:rsid w:val="00F60B9B"/>
    <w:rsid w:val="00F64DD6"/>
    <w:rsid w:val="00F71041"/>
    <w:rsid w:val="00F736AD"/>
    <w:rsid w:val="00F740FE"/>
    <w:rsid w:val="00F8585E"/>
    <w:rsid w:val="00F92940"/>
    <w:rsid w:val="00FC6A4E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12F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0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5E470D6-6E48-4170-B532-90BD31D36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254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35</cp:revision>
  <cp:lastPrinted>2016-11-18T07:05:00Z</cp:lastPrinted>
  <dcterms:created xsi:type="dcterms:W3CDTF">2016-07-15T12:44:00Z</dcterms:created>
  <dcterms:modified xsi:type="dcterms:W3CDTF">2016-11-18T07:06:00Z</dcterms:modified>
</cp:coreProperties>
</file>