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40" w:type="dxa"/>
        <w:tblInd w:w="-72" w:type="dxa"/>
        <w:tblCellMar>
          <w:left w:w="70" w:type="dxa"/>
          <w:right w:w="70" w:type="dxa"/>
        </w:tblCellMar>
        <w:tblLook w:val="04A0"/>
      </w:tblPr>
      <w:tblGrid>
        <w:gridCol w:w="9640"/>
      </w:tblGrid>
      <w:tr w:rsidR="00B33CB0" w:rsidRPr="002D0430" w:rsidTr="00CC2516">
        <w:trPr>
          <w:trHeight w:val="9791"/>
        </w:trPr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CB0" w:rsidRPr="002D0430" w:rsidRDefault="00542702" w:rsidP="00542702">
            <w:r>
              <w:t>PRO</w:t>
            </w:r>
            <w:r w:rsidR="00B33CB0" w:rsidRPr="002D0430">
              <w:t>SEDÜR TANIMI</w:t>
            </w:r>
          </w:p>
          <w:p w:rsidR="00230339" w:rsidRDefault="00230339" w:rsidP="00230339">
            <w:pPr>
              <w:pStyle w:val="ListeParagraf"/>
              <w:numPr>
                <w:ilvl w:val="0"/>
                <w:numId w:val="1"/>
              </w:numPr>
              <w:jc w:val="both"/>
            </w:pPr>
            <w:r>
              <w:t>K</w:t>
            </w:r>
            <w:r w:rsidR="00E62490">
              <w:t xml:space="preserve">YK </w:t>
            </w:r>
            <w:r>
              <w:t xml:space="preserve">tarafından Üniversitemize ayrılan kontenjan </w:t>
            </w:r>
            <w:proofErr w:type="gramStart"/>
            <w:r>
              <w:t>dahilinde</w:t>
            </w:r>
            <w:proofErr w:type="gramEnd"/>
            <w:r>
              <w:t xml:space="preserve">, </w:t>
            </w:r>
            <w:r w:rsidR="00E62490">
              <w:t xml:space="preserve">Birimlerdeki </w:t>
            </w:r>
            <w:r>
              <w:t xml:space="preserve">öğrenci sayılarına göre kontenjan ayrılır ve </w:t>
            </w:r>
            <w:r w:rsidR="00F13DF0">
              <w:t xml:space="preserve">Birimlere </w:t>
            </w:r>
            <w:r w:rsidR="0003480E">
              <w:t>yazı yazılır.</w:t>
            </w:r>
          </w:p>
          <w:p w:rsidR="00230339" w:rsidRDefault="00230339" w:rsidP="00230339">
            <w:pPr>
              <w:pStyle w:val="ListeParagraf"/>
              <w:numPr>
                <w:ilvl w:val="0"/>
                <w:numId w:val="1"/>
              </w:numPr>
              <w:jc w:val="both"/>
            </w:pPr>
            <w:r>
              <w:t>Üniversite</w:t>
            </w:r>
            <w:r w:rsidR="0003480E">
              <w:t>miz</w:t>
            </w:r>
            <w:r>
              <w:t xml:space="preserve"> Birimlerinin </w:t>
            </w:r>
            <w:r w:rsidR="0003480E">
              <w:t>belirlenen kontenjanları, başvuru şekli, şartları ve süresi SKS Daire Başkanlığının web sitesinde yayımlanır ve ilgili birimlerine yazılı olarak bildirilir.</w:t>
            </w:r>
          </w:p>
          <w:p w:rsidR="00230339" w:rsidRPr="002D0430" w:rsidRDefault="00230339" w:rsidP="00230339">
            <w:pPr>
              <w:pStyle w:val="ListeParagraf"/>
              <w:numPr>
                <w:ilvl w:val="0"/>
                <w:numId w:val="1"/>
              </w:numPr>
              <w:jc w:val="both"/>
            </w:pPr>
            <w:r>
              <w:t xml:space="preserve">İlgili </w:t>
            </w:r>
            <w:r w:rsidR="00F13DF0">
              <w:t xml:space="preserve">Birimler </w:t>
            </w:r>
            <w:r>
              <w:t xml:space="preserve">öğrencilere gerekli duyuruları yapar. Öğrenciler burs başvuru formunu ve istenilen evrakları belirlenen tarihler arasında </w:t>
            </w:r>
            <w:r w:rsidR="00F13DF0">
              <w:t xml:space="preserve">Birimlerine </w:t>
            </w:r>
            <w:r>
              <w:t>teslim eder.</w:t>
            </w:r>
          </w:p>
          <w:p w:rsidR="00230339" w:rsidRDefault="00230339" w:rsidP="00230339">
            <w:pPr>
              <w:pStyle w:val="ListeParagraf"/>
              <w:numPr>
                <w:ilvl w:val="0"/>
                <w:numId w:val="1"/>
              </w:numPr>
              <w:jc w:val="both"/>
            </w:pPr>
            <w:r>
              <w:t xml:space="preserve">İlgili </w:t>
            </w:r>
            <w:r w:rsidR="00F13DF0">
              <w:t xml:space="preserve">Birimler tarafından asil ve yedek şeklinde oluşturulan listeler, belirtilen sürede SKS Daire Başkanlığı’na yazı ile gönderir. </w:t>
            </w:r>
          </w:p>
          <w:p w:rsidR="00230339" w:rsidRDefault="00230339" w:rsidP="00230339">
            <w:pPr>
              <w:pStyle w:val="ListeParagraf"/>
              <w:numPr>
                <w:ilvl w:val="0"/>
                <w:numId w:val="1"/>
              </w:numPr>
              <w:jc w:val="both"/>
            </w:pPr>
            <w:r w:rsidRPr="000D2D1D">
              <w:rPr>
                <w:b/>
              </w:rPr>
              <w:t xml:space="preserve"> </w:t>
            </w:r>
            <w:r>
              <w:t xml:space="preserve">SKS Daire Başkanlığı, </w:t>
            </w:r>
            <w:r w:rsidR="00F13DF0">
              <w:t xml:space="preserve">KYK </w:t>
            </w:r>
            <w:r>
              <w:t xml:space="preserve">tarafından belirlenen tarihler arasında Kurumun internet sitesinde açılan sisteme </w:t>
            </w:r>
            <w:r w:rsidR="00F13DF0">
              <w:t xml:space="preserve">Birimler </w:t>
            </w:r>
            <w:r>
              <w:t xml:space="preserve">tarafından seçilen öğrencilerin girişini yapar. </w:t>
            </w:r>
          </w:p>
          <w:p w:rsidR="00230339" w:rsidRDefault="00230339" w:rsidP="00230339">
            <w:pPr>
              <w:pStyle w:val="ListeParagraf"/>
              <w:numPr>
                <w:ilvl w:val="0"/>
                <w:numId w:val="1"/>
              </w:numPr>
              <w:jc w:val="both"/>
            </w:pPr>
            <w:r>
              <w:t xml:space="preserve">SKS Daire Başkanlığı sisteme kabul edilen öğrencilerin listesini gerekli değerlendirmelerin yapılması için </w:t>
            </w:r>
            <w:proofErr w:type="spellStart"/>
            <w:r>
              <w:t>K</w:t>
            </w:r>
            <w:r w:rsidR="00F13DF0">
              <w:t>YK</w:t>
            </w:r>
            <w:r>
              <w:t>’</w:t>
            </w:r>
            <w:r w:rsidR="00F13DF0">
              <w:t>y</w:t>
            </w:r>
            <w:r>
              <w:t>a</w:t>
            </w:r>
            <w:proofErr w:type="spellEnd"/>
            <w:r>
              <w:t xml:space="preserve"> bildirir.</w:t>
            </w:r>
          </w:p>
          <w:p w:rsidR="00230339" w:rsidRDefault="00230339" w:rsidP="00230339">
            <w:pPr>
              <w:pStyle w:val="ListeParagraf"/>
              <w:numPr>
                <w:ilvl w:val="0"/>
                <w:numId w:val="1"/>
              </w:numPr>
              <w:jc w:val="both"/>
            </w:pPr>
            <w:r>
              <w:t xml:space="preserve"> SKS Daire Başkanlığı sisteme kabul edilen öğrencilerin listesini ilgili öğrencilere duyuru yapılması için </w:t>
            </w:r>
            <w:r w:rsidR="00F13DF0">
              <w:t xml:space="preserve">ilgili Birimlere </w:t>
            </w:r>
            <w:r>
              <w:t>gönderir.</w:t>
            </w:r>
          </w:p>
          <w:p w:rsidR="00230339" w:rsidRDefault="00230339" w:rsidP="00230339">
            <w:pPr>
              <w:pStyle w:val="ListeParagraf"/>
              <w:numPr>
                <w:ilvl w:val="0"/>
                <w:numId w:val="1"/>
              </w:numPr>
              <w:jc w:val="both"/>
            </w:pPr>
            <w:r>
              <w:t xml:space="preserve">Sisteme girişi yapılan öğrenciler </w:t>
            </w:r>
            <w:proofErr w:type="spellStart"/>
            <w:r w:rsidR="00F13DF0">
              <w:t>KYK’nın</w:t>
            </w:r>
            <w:proofErr w:type="spellEnd"/>
            <w:r w:rsidR="00F13DF0">
              <w:t xml:space="preserve"> </w:t>
            </w:r>
            <w:r>
              <w:t>internet sisteminden duyuruları takip ederek, burs başvurularının ka</w:t>
            </w:r>
            <w:r w:rsidR="0003480E">
              <w:t>bul edilip edilmediğine</w:t>
            </w:r>
            <w:r>
              <w:t xml:space="preserve"> bakar. </w:t>
            </w:r>
          </w:p>
          <w:p w:rsidR="00230339" w:rsidRPr="002D0430" w:rsidRDefault="00230339" w:rsidP="00230339">
            <w:pPr>
              <w:pStyle w:val="ListeParagraf"/>
              <w:numPr>
                <w:ilvl w:val="0"/>
                <w:numId w:val="1"/>
              </w:numPr>
              <w:jc w:val="both"/>
            </w:pPr>
            <w:r>
              <w:t xml:space="preserve"> Burs başvurusu kabul edilen öğrenciler, e-devlet üzerinden onay işlemi yaptıktan sonra burslarını almaya hak kazanır.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 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</w:tc>
      </w:tr>
    </w:tbl>
    <w:p w:rsidR="006477C5" w:rsidRDefault="006477C5">
      <w:bookmarkStart w:id="0" w:name="_GoBack"/>
      <w:bookmarkEnd w:id="0"/>
    </w:p>
    <w:tbl>
      <w:tblPr>
        <w:tblW w:w="9640" w:type="dxa"/>
        <w:tblInd w:w="-72" w:type="dxa"/>
        <w:tblCellMar>
          <w:left w:w="70" w:type="dxa"/>
          <w:right w:w="70" w:type="dxa"/>
        </w:tblCellMar>
        <w:tblLook w:val="04A0"/>
      </w:tblPr>
      <w:tblGrid>
        <w:gridCol w:w="1087"/>
        <w:gridCol w:w="1749"/>
        <w:gridCol w:w="196"/>
        <w:gridCol w:w="1530"/>
        <w:gridCol w:w="431"/>
        <w:gridCol w:w="1117"/>
        <w:gridCol w:w="960"/>
        <w:gridCol w:w="160"/>
        <w:gridCol w:w="567"/>
        <w:gridCol w:w="1843"/>
      </w:tblGrid>
      <w:tr w:rsidR="00542702" w:rsidRPr="00542702" w:rsidTr="006B50A1">
        <w:trPr>
          <w:trHeight w:val="255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  <w:t>HAZIRLAYAN</w:t>
            </w:r>
          </w:p>
        </w:tc>
        <w:tc>
          <w:tcPr>
            <w:tcW w:w="1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  <w:t>ONAYLAYAN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57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  <w:tr w:rsidR="00542702" w:rsidRPr="00542702" w:rsidTr="006B50A1">
        <w:trPr>
          <w:trHeight w:val="255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204AE" w:rsidP="005204AE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ADI </w:t>
            </w:r>
            <w:proofErr w:type="gramStart"/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SOYADI:Selime</w:t>
            </w:r>
            <w:proofErr w:type="gramEnd"/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UZSERT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4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A45DE2" w:rsidP="00A45DE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ADI </w:t>
            </w:r>
            <w:proofErr w:type="gramStart"/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SOYADI   </w:t>
            </w:r>
            <w:r w:rsidR="00542702"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:</w:t>
            </w:r>
            <w:proofErr w:type="gramEnd"/>
          </w:p>
        </w:tc>
        <w:tc>
          <w:tcPr>
            <w:tcW w:w="1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A45DE2" w:rsidP="006B50A1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E</w:t>
            </w:r>
            <w:r w:rsidR="006B50A1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krem </w:t>
            </w: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BUDAK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A45DE2">
            <w:pPr>
              <w:spacing w:after="0" w:line="240" w:lineRule="auto"/>
              <w:jc w:val="center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</w:tr>
      <w:tr w:rsidR="00542702" w:rsidRPr="00542702" w:rsidTr="006B50A1">
        <w:trPr>
          <w:trHeight w:val="255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204AE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TARİH</w:t>
            </w:r>
            <w:proofErr w:type="gramStart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………:</w:t>
            </w:r>
            <w:proofErr w:type="gramEnd"/>
            <w:r w:rsidR="006B50A1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2</w:t>
            </w:r>
            <w:r w:rsidR="005204AE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0</w:t>
            </w:r>
            <w:r w:rsidR="006B50A1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.0</w:t>
            </w:r>
            <w:r w:rsidR="005204AE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6</w:t>
            </w:r>
            <w:r w:rsidR="006B50A1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.201</w:t>
            </w:r>
            <w:r w:rsidR="005204AE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4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TARİH</w:t>
            </w:r>
            <w:proofErr w:type="gramStart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………</w:t>
            </w:r>
            <w:proofErr w:type="gramEnd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 :</w:t>
            </w:r>
            <w:r w:rsidR="006B50A1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</w:t>
            </w:r>
          </w:p>
        </w:tc>
        <w:tc>
          <w:tcPr>
            <w:tcW w:w="1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6B50A1" w:rsidP="005204AE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2</w:t>
            </w:r>
            <w:r w:rsidR="005204AE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0</w:t>
            </w: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.0</w:t>
            </w:r>
            <w:r w:rsidR="005204AE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6</w:t>
            </w: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.201</w:t>
            </w:r>
            <w:r w:rsidR="005204AE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  <w:tr w:rsidR="00542702" w:rsidRPr="00542702" w:rsidTr="006B50A1">
        <w:trPr>
          <w:trHeight w:val="255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204AE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İMZA</w:t>
            </w:r>
            <w:proofErr w:type="gramStart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……….:</w:t>
            </w:r>
            <w:proofErr w:type="gramEnd"/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4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İMZA</w:t>
            </w:r>
            <w:proofErr w:type="gramStart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………..</w:t>
            </w:r>
            <w:proofErr w:type="gramEnd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 :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  <w:tr w:rsidR="00542702" w:rsidRPr="00542702" w:rsidTr="00CC2516">
        <w:trPr>
          <w:trHeight w:val="120"/>
        </w:trPr>
        <w:tc>
          <w:tcPr>
            <w:tcW w:w="10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lastRenderedPageBreak/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</w:tbl>
    <w:p w:rsidR="004D0009" w:rsidRDefault="00C32BF6">
      <w:r>
        <w:br w:type="page"/>
      </w:r>
      <w:r w:rsidR="007E5E46">
        <w:object w:dxaOrig="10865" w:dyaOrig="157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75pt;height:533.25pt" o:ole="">
            <v:imagedata r:id="rId8" o:title=""/>
          </v:shape>
          <o:OLEObject Type="Embed" ProgID="Visio.Drawing.11" ShapeID="_x0000_i1025" DrawAspect="Content" ObjectID="_1591772653" r:id="rId9"/>
        </w:object>
      </w:r>
    </w:p>
    <w:sectPr w:rsidR="004D0009" w:rsidSect="00CC251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4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3D02" w:rsidRDefault="001C3D02" w:rsidP="00EB341B">
      <w:pPr>
        <w:spacing w:after="0" w:line="240" w:lineRule="auto"/>
      </w:pPr>
      <w:r>
        <w:separator/>
      </w:r>
    </w:p>
  </w:endnote>
  <w:endnote w:type="continuationSeparator" w:id="0">
    <w:p w:rsidR="001C3D02" w:rsidRDefault="001C3D02" w:rsidP="00EB3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TUR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659" w:rsidRDefault="00683659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659" w:rsidRDefault="00683659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659" w:rsidRDefault="00683659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3D02" w:rsidRDefault="001C3D02" w:rsidP="00EB341B">
      <w:pPr>
        <w:spacing w:after="0" w:line="240" w:lineRule="auto"/>
      </w:pPr>
      <w:r>
        <w:separator/>
      </w:r>
    </w:p>
  </w:footnote>
  <w:footnote w:type="continuationSeparator" w:id="0">
    <w:p w:rsidR="001C3D02" w:rsidRDefault="001C3D02" w:rsidP="00EB34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659" w:rsidRDefault="00683659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40" w:type="dxa"/>
      <w:tblInd w:w="-72" w:type="dxa"/>
      <w:tblCellMar>
        <w:left w:w="70" w:type="dxa"/>
        <w:right w:w="70" w:type="dxa"/>
      </w:tblCellMar>
      <w:tblLook w:val="04A0"/>
    </w:tblPr>
    <w:tblGrid>
      <w:gridCol w:w="1377"/>
      <w:gridCol w:w="960"/>
      <w:gridCol w:w="1197"/>
      <w:gridCol w:w="960"/>
      <w:gridCol w:w="960"/>
      <w:gridCol w:w="960"/>
      <w:gridCol w:w="960"/>
      <w:gridCol w:w="2266"/>
    </w:tblGrid>
    <w:tr w:rsidR="00225451" w:rsidRPr="00225451" w:rsidTr="003975BD">
      <w:trPr>
        <w:trHeight w:val="255"/>
      </w:trPr>
      <w:tc>
        <w:tcPr>
          <w:tcW w:w="1377" w:type="dxa"/>
          <w:tcBorders>
            <w:top w:val="single" w:sz="4" w:space="0" w:color="auto"/>
            <w:left w:val="single" w:sz="4" w:space="0" w:color="auto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1197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</w:t>
          </w: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</w:t>
          </w: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T.C. </w:t>
          </w: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2266" w:type="dxa"/>
          <w:tcBorders>
            <w:top w:val="single" w:sz="4" w:space="0" w:color="auto"/>
            <w:left w:val="nil"/>
            <w:bottom w:val="nil"/>
            <w:right w:val="single" w:sz="4" w:space="0" w:color="auto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3975BD">
      <w:trPr>
        <w:trHeight w:val="315"/>
      </w:trPr>
      <w:tc>
        <w:tcPr>
          <w:tcW w:w="1377" w:type="dxa"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>
            <w:rPr>
              <w:noProof/>
              <w:lang w:eastAsia="tr-TR"/>
            </w:rPr>
            <w:drawing>
              <wp:inline distT="0" distB="0" distL="0" distR="0">
                <wp:extent cx="685800" cy="581025"/>
                <wp:effectExtent l="19050" t="0" r="0" b="0"/>
                <wp:docPr id="2" name="Resim 5" descr="logo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5037" w:type="dxa"/>
          <w:gridSpan w:val="5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        </w:t>
          </w: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ESKİŞEHİR OSMANGAZİ ÜNİVERSİTESİ </w:t>
          </w:r>
        </w:p>
        <w:p w:rsidR="00225451" w:rsidRPr="00225451" w:rsidRDefault="00225451" w:rsidP="00BC68BC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                       </w:t>
          </w:r>
          <w:r w:rsidR="00BC68BC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PROSEDÜR </w:t>
          </w: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EL KİTABI</w:t>
          </w:r>
        </w:p>
      </w:tc>
      <w:tc>
        <w:tcPr>
          <w:tcW w:w="2266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3975BD">
      <w:trPr>
        <w:trHeight w:val="95"/>
      </w:trPr>
      <w:tc>
        <w:tcPr>
          <w:tcW w:w="1377" w:type="dxa"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  <w:r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   </w:t>
          </w:r>
        </w:p>
      </w:tc>
      <w:tc>
        <w:tcPr>
          <w:tcW w:w="1197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             </w:t>
          </w:r>
        </w:p>
      </w:tc>
      <w:tc>
        <w:tcPr>
          <w:tcW w:w="2880" w:type="dxa"/>
          <w:gridSpan w:val="3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2266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3975BD">
      <w:trPr>
        <w:trHeight w:val="255"/>
      </w:trPr>
      <w:tc>
        <w:tcPr>
          <w:tcW w:w="137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119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226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</w:tr>
    <w:tr w:rsidR="00225451" w:rsidRPr="00225451" w:rsidTr="003975BD">
      <w:trPr>
        <w:trHeight w:val="255"/>
      </w:trPr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Birim</w:t>
          </w:r>
        </w:p>
      </w:tc>
      <w:tc>
        <w:tcPr>
          <w:tcW w:w="7303" w:type="dxa"/>
          <w:gridSpan w:val="6"/>
          <w:tcBorders>
            <w:top w:val="single" w:sz="4" w:space="0" w:color="auto"/>
            <w:left w:val="nil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 Sağlık Kültür ve Spor Daire Başkanlığı</w:t>
          </w:r>
        </w:p>
      </w:tc>
    </w:tr>
    <w:tr w:rsidR="00225451" w:rsidRPr="00225451" w:rsidTr="003975BD">
      <w:trPr>
        <w:trHeight w:val="255"/>
      </w:trPr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Kategori</w:t>
          </w:r>
        </w:p>
      </w:tc>
      <w:tc>
        <w:tcPr>
          <w:tcW w:w="7303" w:type="dxa"/>
          <w:gridSpan w:val="6"/>
          <w:tcBorders>
            <w:top w:val="single" w:sz="4" w:space="0" w:color="auto"/>
            <w:left w:val="nil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683659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 S</w:t>
          </w:r>
          <w:r w:rsidR="00683659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ağlık</w:t>
          </w: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 </w:t>
          </w: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Hizmetler</w:t>
          </w:r>
          <w:r w:rsidR="00683659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i</w:t>
          </w:r>
          <w:r w:rsidR="00792C56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 </w:t>
          </w:r>
          <w:r w:rsidR="005204AE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–</w:t>
          </w:r>
          <w:r w:rsidR="00792C56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 </w:t>
          </w:r>
          <w:r w:rsidR="00162109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KYK </w:t>
          </w:r>
          <w:r w:rsidR="00792C56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Burslar</w:t>
          </w:r>
          <w:r w:rsidR="005204AE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ı</w:t>
          </w:r>
        </w:p>
      </w:tc>
    </w:tr>
    <w:tr w:rsidR="00225451" w:rsidRPr="00225451" w:rsidTr="003975BD">
      <w:trPr>
        <w:trHeight w:val="255"/>
      </w:trPr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nil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645C39" w:rsidP="00645C39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proofErr w:type="spellStart"/>
          <w:proofErr w:type="gramStart"/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Prese</w:t>
          </w:r>
          <w:r w:rsidR="00225451"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dür</w:t>
          </w:r>
          <w:proofErr w:type="spellEnd"/>
          <w:r w:rsidR="00225451"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</w:t>
          </w: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</w:t>
          </w:r>
          <w:r w:rsidR="006B50A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</w:t>
          </w: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</w:t>
          </w:r>
          <w:r w:rsidR="00225451"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No</w:t>
          </w:r>
          <w:proofErr w:type="gramEnd"/>
        </w:p>
      </w:tc>
      <w:tc>
        <w:tcPr>
          <w:tcW w:w="119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792C56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: </w:t>
          </w:r>
          <w:r w:rsidR="005204AE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A1- </w:t>
          </w:r>
          <w:r w:rsidR="00162109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02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2266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3975BD">
      <w:trPr>
        <w:trHeight w:val="255"/>
      </w:trPr>
      <w:tc>
        <w:tcPr>
          <w:tcW w:w="1377" w:type="dxa"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Adı</w:t>
          </w:r>
        </w:p>
      </w:tc>
      <w:tc>
        <w:tcPr>
          <w:tcW w:w="7303" w:type="dxa"/>
          <w:gridSpan w:val="6"/>
          <w:tcBorders>
            <w:top w:val="nil"/>
            <w:left w:val="nil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792C56" w:rsidP="00162109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</w:t>
          </w:r>
          <w:r w:rsidR="00162109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KYK </w:t>
          </w:r>
          <w:r w:rsidR="005204AE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Bursu Alt Süreci</w:t>
          </w:r>
        </w:p>
      </w:tc>
    </w:tr>
    <w:tr w:rsidR="00225451" w:rsidRPr="00225451" w:rsidTr="003975BD">
      <w:trPr>
        <w:trHeight w:val="255"/>
      </w:trPr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nil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proofErr w:type="gramStart"/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Revizyon  </w:t>
          </w:r>
          <w:r w:rsidR="00645C39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</w:t>
          </w:r>
          <w:r w:rsidR="006B50A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</w:t>
          </w: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No</w:t>
          </w:r>
          <w:proofErr w:type="gramEnd"/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</w:t>
          </w:r>
        </w:p>
      </w:tc>
      <w:tc>
        <w:tcPr>
          <w:tcW w:w="119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2266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3975BD">
      <w:trPr>
        <w:trHeight w:val="255"/>
      </w:trPr>
      <w:tc>
        <w:tcPr>
          <w:tcW w:w="1377" w:type="dxa"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6B50A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</w:t>
          </w:r>
          <w:r w:rsidR="00225451"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Tarihi</w:t>
          </w:r>
        </w:p>
      </w:tc>
      <w:tc>
        <w:tcPr>
          <w:tcW w:w="1197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792C56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</w:t>
          </w:r>
          <w:r w:rsidR="005204AE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20.06.2018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2266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</w:tbl>
  <w:p w:rsidR="00BE6B64" w:rsidRDefault="00BE6B64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659" w:rsidRDefault="00683659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23058E"/>
    <w:multiLevelType w:val="hybridMultilevel"/>
    <w:tmpl w:val="4240DC48"/>
    <w:lvl w:ilvl="0" w:tplc="828A7000">
      <w:start w:val="1"/>
      <w:numFmt w:val="decimal"/>
      <w:lvlText w:val="%1."/>
      <w:lvlJc w:val="left"/>
      <w:pPr>
        <w:ind w:left="45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70" w:hanging="360"/>
      </w:pPr>
    </w:lvl>
    <w:lvl w:ilvl="2" w:tplc="041F001B" w:tentative="1">
      <w:start w:val="1"/>
      <w:numFmt w:val="lowerRoman"/>
      <w:lvlText w:val="%3."/>
      <w:lvlJc w:val="right"/>
      <w:pPr>
        <w:ind w:left="1890" w:hanging="180"/>
      </w:pPr>
    </w:lvl>
    <w:lvl w:ilvl="3" w:tplc="041F000F" w:tentative="1">
      <w:start w:val="1"/>
      <w:numFmt w:val="decimal"/>
      <w:lvlText w:val="%4."/>
      <w:lvlJc w:val="left"/>
      <w:pPr>
        <w:ind w:left="2610" w:hanging="360"/>
      </w:pPr>
    </w:lvl>
    <w:lvl w:ilvl="4" w:tplc="041F0019" w:tentative="1">
      <w:start w:val="1"/>
      <w:numFmt w:val="lowerLetter"/>
      <w:lvlText w:val="%5."/>
      <w:lvlJc w:val="left"/>
      <w:pPr>
        <w:ind w:left="3330" w:hanging="360"/>
      </w:pPr>
    </w:lvl>
    <w:lvl w:ilvl="5" w:tplc="041F001B" w:tentative="1">
      <w:start w:val="1"/>
      <w:numFmt w:val="lowerRoman"/>
      <w:lvlText w:val="%6."/>
      <w:lvlJc w:val="right"/>
      <w:pPr>
        <w:ind w:left="4050" w:hanging="180"/>
      </w:pPr>
    </w:lvl>
    <w:lvl w:ilvl="6" w:tplc="041F000F" w:tentative="1">
      <w:start w:val="1"/>
      <w:numFmt w:val="decimal"/>
      <w:lvlText w:val="%7."/>
      <w:lvlJc w:val="left"/>
      <w:pPr>
        <w:ind w:left="4770" w:hanging="360"/>
      </w:pPr>
    </w:lvl>
    <w:lvl w:ilvl="7" w:tplc="041F0019" w:tentative="1">
      <w:start w:val="1"/>
      <w:numFmt w:val="lowerLetter"/>
      <w:lvlText w:val="%8."/>
      <w:lvlJc w:val="left"/>
      <w:pPr>
        <w:ind w:left="5490" w:hanging="360"/>
      </w:pPr>
    </w:lvl>
    <w:lvl w:ilvl="8" w:tplc="041F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81922"/>
  </w:hdrShapeDefaults>
  <w:footnotePr>
    <w:footnote w:id="-1"/>
    <w:footnote w:id="0"/>
  </w:footnotePr>
  <w:endnotePr>
    <w:endnote w:id="-1"/>
    <w:endnote w:id="0"/>
  </w:endnotePr>
  <w:compat/>
  <w:rsids>
    <w:rsidRoot w:val="00176D49"/>
    <w:rsid w:val="0002063E"/>
    <w:rsid w:val="0002384F"/>
    <w:rsid w:val="0003480E"/>
    <w:rsid w:val="00041B2E"/>
    <w:rsid w:val="00043CED"/>
    <w:rsid w:val="00051FA7"/>
    <w:rsid w:val="00052D3F"/>
    <w:rsid w:val="00062D0A"/>
    <w:rsid w:val="0007367E"/>
    <w:rsid w:val="00075B0C"/>
    <w:rsid w:val="00085141"/>
    <w:rsid w:val="000949E5"/>
    <w:rsid w:val="000B2EFB"/>
    <w:rsid w:val="000C1CFA"/>
    <w:rsid w:val="000C7F03"/>
    <w:rsid w:val="000D2988"/>
    <w:rsid w:val="000D2D1D"/>
    <w:rsid w:val="000E06DD"/>
    <w:rsid w:val="000E0C68"/>
    <w:rsid w:val="000F2E23"/>
    <w:rsid w:val="000F65A5"/>
    <w:rsid w:val="001012ED"/>
    <w:rsid w:val="00106591"/>
    <w:rsid w:val="001079A7"/>
    <w:rsid w:val="00111B91"/>
    <w:rsid w:val="001216F0"/>
    <w:rsid w:val="00124775"/>
    <w:rsid w:val="001247BA"/>
    <w:rsid w:val="00131AAA"/>
    <w:rsid w:val="0015572E"/>
    <w:rsid w:val="00161304"/>
    <w:rsid w:val="00162109"/>
    <w:rsid w:val="00164536"/>
    <w:rsid w:val="00171C5C"/>
    <w:rsid w:val="0017455F"/>
    <w:rsid w:val="001748CA"/>
    <w:rsid w:val="00176D49"/>
    <w:rsid w:val="0017741D"/>
    <w:rsid w:val="0018405F"/>
    <w:rsid w:val="00186368"/>
    <w:rsid w:val="00195FE9"/>
    <w:rsid w:val="0019700A"/>
    <w:rsid w:val="00197688"/>
    <w:rsid w:val="001A7566"/>
    <w:rsid w:val="001B10B0"/>
    <w:rsid w:val="001B1D78"/>
    <w:rsid w:val="001C3D02"/>
    <w:rsid w:val="001D4C62"/>
    <w:rsid w:val="001D6BF8"/>
    <w:rsid w:val="001E7777"/>
    <w:rsid w:val="001F59D9"/>
    <w:rsid w:val="00225044"/>
    <w:rsid w:val="00225451"/>
    <w:rsid w:val="00230339"/>
    <w:rsid w:val="00235595"/>
    <w:rsid w:val="00244DE9"/>
    <w:rsid w:val="00257AC0"/>
    <w:rsid w:val="00267840"/>
    <w:rsid w:val="002747C1"/>
    <w:rsid w:val="0028346A"/>
    <w:rsid w:val="002C7B79"/>
    <w:rsid w:val="002D0430"/>
    <w:rsid w:val="002E1740"/>
    <w:rsid w:val="002F12FB"/>
    <w:rsid w:val="002F3D11"/>
    <w:rsid w:val="00302F6F"/>
    <w:rsid w:val="0030719A"/>
    <w:rsid w:val="00313902"/>
    <w:rsid w:val="003200A8"/>
    <w:rsid w:val="00331EEB"/>
    <w:rsid w:val="003467AB"/>
    <w:rsid w:val="0035084A"/>
    <w:rsid w:val="00352569"/>
    <w:rsid w:val="00362219"/>
    <w:rsid w:val="00363BBB"/>
    <w:rsid w:val="00391FBD"/>
    <w:rsid w:val="00394C0F"/>
    <w:rsid w:val="00395D31"/>
    <w:rsid w:val="003975BD"/>
    <w:rsid w:val="003B3411"/>
    <w:rsid w:val="003B3FA4"/>
    <w:rsid w:val="003C25DE"/>
    <w:rsid w:val="003E6185"/>
    <w:rsid w:val="003E635C"/>
    <w:rsid w:val="003E6D45"/>
    <w:rsid w:val="00400957"/>
    <w:rsid w:val="00432E68"/>
    <w:rsid w:val="0045026A"/>
    <w:rsid w:val="00462658"/>
    <w:rsid w:val="004759DE"/>
    <w:rsid w:val="00486226"/>
    <w:rsid w:val="00492F0E"/>
    <w:rsid w:val="004C4C15"/>
    <w:rsid w:val="004D0009"/>
    <w:rsid w:val="004D78B5"/>
    <w:rsid w:val="004D7DA9"/>
    <w:rsid w:val="004F2738"/>
    <w:rsid w:val="005030B8"/>
    <w:rsid w:val="00517D3E"/>
    <w:rsid w:val="005204AE"/>
    <w:rsid w:val="00521E3D"/>
    <w:rsid w:val="005278A3"/>
    <w:rsid w:val="005312D6"/>
    <w:rsid w:val="0053272D"/>
    <w:rsid w:val="00542702"/>
    <w:rsid w:val="00551A6A"/>
    <w:rsid w:val="00562B62"/>
    <w:rsid w:val="0056650E"/>
    <w:rsid w:val="00566AC1"/>
    <w:rsid w:val="005804E1"/>
    <w:rsid w:val="00582348"/>
    <w:rsid w:val="00583E4F"/>
    <w:rsid w:val="005A2CA7"/>
    <w:rsid w:val="005C3E98"/>
    <w:rsid w:val="005C508E"/>
    <w:rsid w:val="005E35E3"/>
    <w:rsid w:val="005E439E"/>
    <w:rsid w:val="00600691"/>
    <w:rsid w:val="00600812"/>
    <w:rsid w:val="0061495C"/>
    <w:rsid w:val="00622C16"/>
    <w:rsid w:val="00625B6E"/>
    <w:rsid w:val="00637752"/>
    <w:rsid w:val="00645C39"/>
    <w:rsid w:val="00646ED1"/>
    <w:rsid w:val="006477C5"/>
    <w:rsid w:val="00660914"/>
    <w:rsid w:val="00680F43"/>
    <w:rsid w:val="006817EA"/>
    <w:rsid w:val="00683659"/>
    <w:rsid w:val="00690893"/>
    <w:rsid w:val="00690E11"/>
    <w:rsid w:val="006A2A77"/>
    <w:rsid w:val="006B3256"/>
    <w:rsid w:val="006B50A1"/>
    <w:rsid w:val="006B584F"/>
    <w:rsid w:val="006B7794"/>
    <w:rsid w:val="006C5E7A"/>
    <w:rsid w:val="006C6BC8"/>
    <w:rsid w:val="006D2ECF"/>
    <w:rsid w:val="006D7D5A"/>
    <w:rsid w:val="006F0FAF"/>
    <w:rsid w:val="006F3B6B"/>
    <w:rsid w:val="007140CC"/>
    <w:rsid w:val="007151D4"/>
    <w:rsid w:val="00732C26"/>
    <w:rsid w:val="00736F3C"/>
    <w:rsid w:val="00740494"/>
    <w:rsid w:val="00742FF6"/>
    <w:rsid w:val="00751486"/>
    <w:rsid w:val="00772D0F"/>
    <w:rsid w:val="00780DB8"/>
    <w:rsid w:val="00783A0E"/>
    <w:rsid w:val="0078426A"/>
    <w:rsid w:val="00786A07"/>
    <w:rsid w:val="00790896"/>
    <w:rsid w:val="00792C56"/>
    <w:rsid w:val="00794D4C"/>
    <w:rsid w:val="007A4CDB"/>
    <w:rsid w:val="007A5923"/>
    <w:rsid w:val="007B2787"/>
    <w:rsid w:val="007C26A1"/>
    <w:rsid w:val="007D03C6"/>
    <w:rsid w:val="007D47C5"/>
    <w:rsid w:val="007D5164"/>
    <w:rsid w:val="007D7D6F"/>
    <w:rsid w:val="007E0B46"/>
    <w:rsid w:val="007E5E46"/>
    <w:rsid w:val="007F3395"/>
    <w:rsid w:val="00806662"/>
    <w:rsid w:val="00811E22"/>
    <w:rsid w:val="00827556"/>
    <w:rsid w:val="008435F4"/>
    <w:rsid w:val="008578DF"/>
    <w:rsid w:val="008622BC"/>
    <w:rsid w:val="008640DB"/>
    <w:rsid w:val="00865088"/>
    <w:rsid w:val="00872A7E"/>
    <w:rsid w:val="00876491"/>
    <w:rsid w:val="0088665D"/>
    <w:rsid w:val="0088708E"/>
    <w:rsid w:val="00890672"/>
    <w:rsid w:val="008907D1"/>
    <w:rsid w:val="008A07A9"/>
    <w:rsid w:val="008B002A"/>
    <w:rsid w:val="008B7153"/>
    <w:rsid w:val="008C1877"/>
    <w:rsid w:val="008C57D9"/>
    <w:rsid w:val="008F1492"/>
    <w:rsid w:val="008F27C9"/>
    <w:rsid w:val="008F6CB9"/>
    <w:rsid w:val="009011BE"/>
    <w:rsid w:val="00913CBF"/>
    <w:rsid w:val="00914545"/>
    <w:rsid w:val="009205B5"/>
    <w:rsid w:val="00921E2C"/>
    <w:rsid w:val="00930442"/>
    <w:rsid w:val="009325F2"/>
    <w:rsid w:val="0093793B"/>
    <w:rsid w:val="00957048"/>
    <w:rsid w:val="0096357A"/>
    <w:rsid w:val="00963D9A"/>
    <w:rsid w:val="009705D4"/>
    <w:rsid w:val="0097156C"/>
    <w:rsid w:val="00981AFC"/>
    <w:rsid w:val="009840A6"/>
    <w:rsid w:val="00994E64"/>
    <w:rsid w:val="009A17A8"/>
    <w:rsid w:val="009B4302"/>
    <w:rsid w:val="009E4AF6"/>
    <w:rsid w:val="009F24F6"/>
    <w:rsid w:val="00A0064C"/>
    <w:rsid w:val="00A00853"/>
    <w:rsid w:val="00A02834"/>
    <w:rsid w:val="00A25E08"/>
    <w:rsid w:val="00A30D2A"/>
    <w:rsid w:val="00A32A13"/>
    <w:rsid w:val="00A4202E"/>
    <w:rsid w:val="00A45DE2"/>
    <w:rsid w:val="00A45E25"/>
    <w:rsid w:val="00A532C0"/>
    <w:rsid w:val="00A57D79"/>
    <w:rsid w:val="00A61AF2"/>
    <w:rsid w:val="00A859F0"/>
    <w:rsid w:val="00A86749"/>
    <w:rsid w:val="00A869A8"/>
    <w:rsid w:val="00AA4224"/>
    <w:rsid w:val="00AA7A39"/>
    <w:rsid w:val="00AB1A67"/>
    <w:rsid w:val="00AB3F67"/>
    <w:rsid w:val="00AB404B"/>
    <w:rsid w:val="00AB4A25"/>
    <w:rsid w:val="00AC0E6B"/>
    <w:rsid w:val="00AC14D1"/>
    <w:rsid w:val="00AC1FEB"/>
    <w:rsid w:val="00AC2524"/>
    <w:rsid w:val="00AE7B42"/>
    <w:rsid w:val="00AF303A"/>
    <w:rsid w:val="00B0050E"/>
    <w:rsid w:val="00B01151"/>
    <w:rsid w:val="00B0577D"/>
    <w:rsid w:val="00B06398"/>
    <w:rsid w:val="00B2653D"/>
    <w:rsid w:val="00B33CB0"/>
    <w:rsid w:val="00B40F9B"/>
    <w:rsid w:val="00B62524"/>
    <w:rsid w:val="00BA4224"/>
    <w:rsid w:val="00BC68BC"/>
    <w:rsid w:val="00BD6050"/>
    <w:rsid w:val="00BD68B1"/>
    <w:rsid w:val="00BE6B64"/>
    <w:rsid w:val="00BF30A9"/>
    <w:rsid w:val="00BF5665"/>
    <w:rsid w:val="00C07198"/>
    <w:rsid w:val="00C1410D"/>
    <w:rsid w:val="00C1415C"/>
    <w:rsid w:val="00C1586C"/>
    <w:rsid w:val="00C316A2"/>
    <w:rsid w:val="00C32BF6"/>
    <w:rsid w:val="00C47FD0"/>
    <w:rsid w:val="00C5012A"/>
    <w:rsid w:val="00C54907"/>
    <w:rsid w:val="00C62309"/>
    <w:rsid w:val="00C73616"/>
    <w:rsid w:val="00C75A10"/>
    <w:rsid w:val="00CB21CC"/>
    <w:rsid w:val="00CB3457"/>
    <w:rsid w:val="00CB47F6"/>
    <w:rsid w:val="00CC2516"/>
    <w:rsid w:val="00CC4446"/>
    <w:rsid w:val="00CD1C56"/>
    <w:rsid w:val="00D04E17"/>
    <w:rsid w:val="00D16F2C"/>
    <w:rsid w:val="00D220E3"/>
    <w:rsid w:val="00D248EE"/>
    <w:rsid w:val="00D27C51"/>
    <w:rsid w:val="00D33CCD"/>
    <w:rsid w:val="00D33EBF"/>
    <w:rsid w:val="00D37390"/>
    <w:rsid w:val="00D52842"/>
    <w:rsid w:val="00D541FF"/>
    <w:rsid w:val="00D6327E"/>
    <w:rsid w:val="00D94425"/>
    <w:rsid w:val="00D97270"/>
    <w:rsid w:val="00DB75C5"/>
    <w:rsid w:val="00DC0686"/>
    <w:rsid w:val="00DC1A0E"/>
    <w:rsid w:val="00DC33C1"/>
    <w:rsid w:val="00DE13ED"/>
    <w:rsid w:val="00DE4A7B"/>
    <w:rsid w:val="00DF0246"/>
    <w:rsid w:val="00DF5127"/>
    <w:rsid w:val="00DF6582"/>
    <w:rsid w:val="00E05895"/>
    <w:rsid w:val="00E118E6"/>
    <w:rsid w:val="00E130EE"/>
    <w:rsid w:val="00E17A06"/>
    <w:rsid w:val="00E2379C"/>
    <w:rsid w:val="00E31447"/>
    <w:rsid w:val="00E35997"/>
    <w:rsid w:val="00E62490"/>
    <w:rsid w:val="00E63F95"/>
    <w:rsid w:val="00E85965"/>
    <w:rsid w:val="00EA25E8"/>
    <w:rsid w:val="00EB05CB"/>
    <w:rsid w:val="00EB07BD"/>
    <w:rsid w:val="00EB341B"/>
    <w:rsid w:val="00ED1C42"/>
    <w:rsid w:val="00ED27EA"/>
    <w:rsid w:val="00ED4216"/>
    <w:rsid w:val="00EE3281"/>
    <w:rsid w:val="00EE59FF"/>
    <w:rsid w:val="00F00EF0"/>
    <w:rsid w:val="00F12D0E"/>
    <w:rsid w:val="00F13DF0"/>
    <w:rsid w:val="00F40678"/>
    <w:rsid w:val="00F40BF0"/>
    <w:rsid w:val="00F40EF9"/>
    <w:rsid w:val="00F50C5C"/>
    <w:rsid w:val="00F57B5A"/>
    <w:rsid w:val="00F60B9B"/>
    <w:rsid w:val="00F64DD6"/>
    <w:rsid w:val="00F71041"/>
    <w:rsid w:val="00F736AD"/>
    <w:rsid w:val="00F740FE"/>
    <w:rsid w:val="00F8585E"/>
    <w:rsid w:val="00F92940"/>
    <w:rsid w:val="00FD4BFD"/>
    <w:rsid w:val="00FF0528"/>
    <w:rsid w:val="00FF1E76"/>
    <w:rsid w:val="00FF5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7C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B3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B341B"/>
  </w:style>
  <w:style w:type="paragraph" w:styleId="Altbilgi">
    <w:name w:val="footer"/>
    <w:basedOn w:val="Normal"/>
    <w:link w:val="AltbilgiChar"/>
    <w:uiPriority w:val="99"/>
    <w:unhideWhenUsed/>
    <w:rsid w:val="00EB3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B341B"/>
  </w:style>
  <w:style w:type="table" w:styleId="TabloKlavuzu">
    <w:name w:val="Table Grid"/>
    <w:basedOn w:val="NormalTablo"/>
    <w:uiPriority w:val="59"/>
    <w:rsid w:val="006377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37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775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3139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89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ATA\Desktop\Kayit_sureci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04669686-4B5D-4320-8A37-949A0A93A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Kayit_sureci</Template>
  <TotalTime>43</TotalTime>
  <Pages>1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DATA_ES</dc:creator>
  <cp:lastModifiedBy>User</cp:lastModifiedBy>
  <cp:revision>16</cp:revision>
  <cp:lastPrinted>2018-06-20T12:53:00Z</cp:lastPrinted>
  <dcterms:created xsi:type="dcterms:W3CDTF">2018-06-20T12:14:00Z</dcterms:created>
  <dcterms:modified xsi:type="dcterms:W3CDTF">2018-06-29T07:18:00Z</dcterms:modified>
</cp:coreProperties>
</file>