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10" w:type="dxa"/>
        <w:tblInd w:w="-72" w:type="dxa"/>
        <w:tblCellMar>
          <w:left w:w="70" w:type="dxa"/>
          <w:right w:w="70" w:type="dxa"/>
        </w:tblCellMar>
        <w:tblLook w:val="04A0"/>
      </w:tblPr>
      <w:tblGrid>
        <w:gridCol w:w="9610"/>
      </w:tblGrid>
      <w:tr w:rsidR="00B33CB0" w:rsidRPr="00D8518A" w:rsidTr="00D8518A">
        <w:trPr>
          <w:trHeight w:val="70"/>
        </w:trPr>
        <w:tc>
          <w:tcPr>
            <w:tcW w:w="9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3CB0" w:rsidRPr="00817026" w:rsidRDefault="00542702" w:rsidP="00542702">
            <w:r w:rsidRPr="00817026">
              <w:t>PRO</w:t>
            </w:r>
            <w:r w:rsidR="00B33CB0" w:rsidRPr="00817026">
              <w:t>SEDÜR TANIMI</w:t>
            </w:r>
          </w:p>
          <w:p w:rsidR="00B33CB0" w:rsidRPr="00817026" w:rsidRDefault="00B33CB0" w:rsidP="00C82CB8">
            <w:pPr>
              <w:jc w:val="both"/>
            </w:pPr>
            <w:r w:rsidRPr="00817026">
              <w:t xml:space="preserve">  </w:t>
            </w:r>
            <w:r w:rsidRPr="00817026">
              <w:rPr>
                <w:b/>
              </w:rPr>
              <w:t>1.</w:t>
            </w:r>
            <w:r w:rsidRPr="00817026">
              <w:t xml:space="preserve"> </w:t>
            </w:r>
            <w:r w:rsidR="00664724" w:rsidRPr="00817026">
              <w:t>Her Akademik yılın başında Üniv.</w:t>
            </w:r>
            <w:r w:rsidR="00C82CB8" w:rsidRPr="00817026">
              <w:t xml:space="preserve"> </w:t>
            </w:r>
            <w:r w:rsidR="00664724" w:rsidRPr="00817026">
              <w:t xml:space="preserve">öğrenim gören </w:t>
            </w:r>
            <w:r w:rsidR="00EB5806" w:rsidRPr="00817026">
              <w:t>öğrencilere ve sporcu takımlarına öğrenci</w:t>
            </w:r>
            <w:r w:rsidR="00664724" w:rsidRPr="00817026">
              <w:t xml:space="preserve"> sayılarına göre kontenjan ayrılır ve</w:t>
            </w:r>
            <w:r w:rsidR="00C82CB8" w:rsidRPr="00817026">
              <w:t xml:space="preserve"> </w:t>
            </w:r>
            <w:r w:rsidR="00664724" w:rsidRPr="00817026">
              <w:t>Yönetim Kurulunun onayına sunulur.</w:t>
            </w:r>
            <w:r w:rsidRPr="00817026">
              <w:t xml:space="preserve">              </w:t>
            </w:r>
          </w:p>
          <w:p w:rsidR="00B33CB0" w:rsidRPr="00817026" w:rsidRDefault="00B33CB0" w:rsidP="00C82CB8">
            <w:pPr>
              <w:jc w:val="both"/>
            </w:pPr>
            <w:r w:rsidRPr="00817026">
              <w:t> </w:t>
            </w:r>
            <w:r w:rsidR="00EB5806" w:rsidRPr="006C70A0">
              <w:rPr>
                <w:b/>
              </w:rPr>
              <w:t>2</w:t>
            </w:r>
            <w:r w:rsidRPr="00817026">
              <w:rPr>
                <w:b/>
              </w:rPr>
              <w:t>.</w:t>
            </w:r>
            <w:r w:rsidRPr="00817026">
              <w:t xml:space="preserve"> </w:t>
            </w:r>
            <w:r w:rsidR="00664724" w:rsidRPr="00817026">
              <w:t>Üniv. Birimlerinin belirlenen kontenjanları, başvuru şekli, şartları ve süresi SKS Daire Başkanlığının web sitesinde yayımlanır ve ilgili birimlerine yazılı olarak bildirilir.</w:t>
            </w:r>
          </w:p>
          <w:p w:rsidR="00664724" w:rsidRDefault="00B33CB0" w:rsidP="00C82CB8">
            <w:pPr>
              <w:jc w:val="both"/>
            </w:pPr>
            <w:r w:rsidRPr="00817026">
              <w:t> </w:t>
            </w:r>
            <w:r w:rsidR="00EB5806" w:rsidRPr="006C70A0">
              <w:rPr>
                <w:b/>
              </w:rPr>
              <w:t>3</w:t>
            </w:r>
            <w:r w:rsidRPr="00817026">
              <w:rPr>
                <w:b/>
              </w:rPr>
              <w:t>.</w:t>
            </w:r>
            <w:r w:rsidRPr="00817026">
              <w:t>Y</w:t>
            </w:r>
            <w:r w:rsidR="00664724" w:rsidRPr="00817026">
              <w:t>emek</w:t>
            </w:r>
            <w:r w:rsidR="009A5527">
              <w:t xml:space="preserve"> </w:t>
            </w:r>
            <w:r w:rsidR="00664724" w:rsidRPr="00817026">
              <w:t>bursundan faydalanmak isteyen ve doğrudan faydalanabilecek öğrenciler web sitesinde yayımlanan başvuru formunu doldurarak birimlerine teslim eder.</w:t>
            </w:r>
          </w:p>
          <w:p w:rsidR="00E73754" w:rsidRPr="00E73754" w:rsidRDefault="00E73754" w:rsidP="00E73754">
            <w:pPr>
              <w:jc w:val="both"/>
            </w:pPr>
            <w:r w:rsidRPr="00E73754">
              <w:rPr>
                <w:b/>
              </w:rPr>
              <w:t xml:space="preserve"> </w:t>
            </w:r>
            <w:r>
              <w:rPr>
                <w:b/>
              </w:rPr>
              <w:t>4</w:t>
            </w:r>
            <w:r w:rsidRPr="00E73754">
              <w:rPr>
                <w:b/>
              </w:rPr>
              <w:t>.</w:t>
            </w:r>
            <w:r w:rsidR="009A5527">
              <w:t xml:space="preserve">Birimlerde </w:t>
            </w:r>
            <w:r w:rsidRPr="00E73754">
              <w:t>oluşturulan Değerlendirme Komisyonu tarafından öğrencilerin başvuru formları değerlendirilir. Değerlendirme formundaki</w:t>
            </w:r>
            <w:r w:rsidR="00E224F9">
              <w:t xml:space="preserve"> </w:t>
            </w:r>
            <w:r w:rsidRPr="00E73754">
              <w:t xml:space="preserve"> puanlamaya göre adaylar en yüksek puandan düşük puana doğru sıralanarak belirlenir.</w:t>
            </w:r>
          </w:p>
          <w:p w:rsidR="00E73754" w:rsidRDefault="00E73754" w:rsidP="00C82CB8">
            <w:pPr>
              <w:jc w:val="both"/>
            </w:pPr>
            <w:r>
              <w:rPr>
                <w:b/>
              </w:rPr>
              <w:t xml:space="preserve">5. </w:t>
            </w:r>
            <w:r w:rsidRPr="00E73754">
              <w:t>İlgili birimler tarafından asil ve yedek şeklinde oluşturulan listeler Birimlerin Yönetim Kurulu Kararı ile birlikte SKS Daire Başkanlığına gönderilir.</w:t>
            </w:r>
          </w:p>
          <w:p w:rsidR="00E73754" w:rsidRDefault="00E73754" w:rsidP="00C82CB8">
            <w:pPr>
              <w:jc w:val="both"/>
            </w:pPr>
            <w:r w:rsidRPr="00E73754">
              <w:rPr>
                <w:b/>
              </w:rPr>
              <w:t>6</w:t>
            </w:r>
            <w:r>
              <w:t>.İlgili birimlerin Yönetim Kurulu Kararı ile birlikte SKS Daire B</w:t>
            </w:r>
            <w:r w:rsidR="00E60E8B">
              <w:t>aşkanlığınca hazırlanan nihai liste</w:t>
            </w:r>
            <w:r>
              <w:t xml:space="preserve"> Üniversite Yönetim Kurulun</w:t>
            </w:r>
            <w:r w:rsidR="00E60E8B">
              <w:t>ca</w:t>
            </w:r>
            <w:r>
              <w:t xml:space="preserve"> görüşülmesi için gönderilir.</w:t>
            </w:r>
          </w:p>
          <w:p w:rsidR="00E73754" w:rsidRDefault="00E73754" w:rsidP="00C82CB8">
            <w:pPr>
              <w:jc w:val="both"/>
            </w:pPr>
            <w:r w:rsidRPr="00E73754">
              <w:rPr>
                <w:b/>
              </w:rPr>
              <w:t>7</w:t>
            </w:r>
            <w:r>
              <w:t>.Üniversite Yönetim Kurulunda kesinleştikten sonra yemek bursu almaya hak kazanan öğrencilerin listesi SKS Daire Başkanlığı tarafından tanzim edilerek öğrencilere ilan edilmek üzere ilgili birimlere gönderilir.</w:t>
            </w:r>
          </w:p>
          <w:p w:rsidR="00106D5B" w:rsidRPr="00E73754" w:rsidRDefault="00106D5B" w:rsidP="00C82CB8">
            <w:pPr>
              <w:jc w:val="both"/>
            </w:pPr>
            <w:r>
              <w:rPr>
                <w:rFonts w:ascii="Calibri" w:hAnsi="Calibri" w:cs="Calibri"/>
                <w:b/>
                <w:color w:val="000000"/>
              </w:rPr>
              <w:t>8</w:t>
            </w:r>
            <w:r w:rsidRPr="006C70A0">
              <w:rPr>
                <w:rFonts w:ascii="Calibri" w:hAnsi="Calibri" w:cs="Calibri"/>
                <w:b/>
                <w:color w:val="000000"/>
              </w:rPr>
              <w:t>.</w:t>
            </w:r>
            <w:r w:rsidRPr="00817026">
              <w:rPr>
                <w:rFonts w:ascii="Calibri" w:hAnsi="Calibri" w:cs="Calibri"/>
                <w:color w:val="000000"/>
              </w:rPr>
              <w:t xml:space="preserve">Yemek Bursu kazanan öğrencilere </w:t>
            </w:r>
            <w:r>
              <w:rPr>
                <w:rFonts w:ascii="Calibri" w:hAnsi="Calibri" w:cs="Calibri"/>
                <w:color w:val="000000"/>
              </w:rPr>
              <w:t>i</w:t>
            </w:r>
            <w:r w:rsidRPr="00817026">
              <w:rPr>
                <w:rFonts w:ascii="Calibri" w:hAnsi="Calibri" w:cs="Calibri"/>
                <w:color w:val="000000"/>
              </w:rPr>
              <w:t>lgili birimler tarafından duyuru</w:t>
            </w:r>
            <w:r>
              <w:rPr>
                <w:rFonts w:ascii="Calibri" w:hAnsi="Calibri" w:cs="Calibri"/>
                <w:color w:val="000000"/>
              </w:rPr>
              <w:t xml:space="preserve"> yapılır öğrenciler </w:t>
            </w:r>
            <w:r w:rsidRPr="00817026">
              <w:rPr>
                <w:rFonts w:ascii="Calibri" w:hAnsi="Calibri" w:cs="Calibri"/>
                <w:color w:val="000000"/>
              </w:rPr>
              <w:t>Akıllı Kart Merkezine yönlendirilir.</w:t>
            </w:r>
          </w:p>
          <w:p w:rsidR="00664724" w:rsidRPr="00817026" w:rsidRDefault="00B33CB0" w:rsidP="00C82CB8">
            <w:pPr>
              <w:jc w:val="both"/>
            </w:pPr>
            <w:r w:rsidRPr="00817026">
              <w:t xml:space="preserve"> </w:t>
            </w:r>
            <w:r w:rsidR="00106D5B">
              <w:rPr>
                <w:b/>
              </w:rPr>
              <w:t>9</w:t>
            </w:r>
            <w:r w:rsidR="00664724" w:rsidRPr="00817026">
              <w:rPr>
                <w:b/>
              </w:rPr>
              <w:t>.</w:t>
            </w:r>
            <w:r w:rsidR="00664724" w:rsidRPr="00817026">
              <w:t>Y</w:t>
            </w:r>
            <w:r w:rsidR="0072630E" w:rsidRPr="00817026">
              <w:t xml:space="preserve">emek bursu </w:t>
            </w:r>
            <w:r w:rsidR="00664724" w:rsidRPr="00817026">
              <w:t>almaya hak kazanan öğrencilerin listesi</w:t>
            </w:r>
            <w:r w:rsidR="00E60E8B">
              <w:t xml:space="preserve"> Akıllı Kart Otomasyon sistemine tanımlanması için </w:t>
            </w:r>
            <w:r w:rsidR="0072630E" w:rsidRPr="00817026">
              <w:t xml:space="preserve"> İdari ve Mali İşler Daire Başkanlığına </w:t>
            </w:r>
            <w:r w:rsidR="00664724" w:rsidRPr="00817026">
              <w:t>gönderilir.</w:t>
            </w:r>
          </w:p>
          <w:p w:rsidR="00E60E8B" w:rsidRDefault="00E73754" w:rsidP="00970C1B">
            <w:pPr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b/>
              </w:rPr>
              <w:t>10</w:t>
            </w:r>
            <w:r w:rsidR="00C82CB8" w:rsidRPr="00817026">
              <w:rPr>
                <w:b/>
              </w:rPr>
              <w:t xml:space="preserve">. </w:t>
            </w:r>
            <w:r w:rsidR="0014681F" w:rsidRPr="00817026">
              <w:rPr>
                <w:rFonts w:ascii="Calibri" w:hAnsi="Calibri" w:cs="Calibri"/>
                <w:color w:val="000000"/>
              </w:rPr>
              <w:t>Akıllı kart merkezin</w:t>
            </w:r>
            <w:r w:rsidR="00E60E8B">
              <w:rPr>
                <w:rFonts w:ascii="Calibri" w:hAnsi="Calibri" w:cs="Calibri"/>
                <w:color w:val="000000"/>
              </w:rPr>
              <w:t>e başvuran öğrencilerin kimlikleri otomasyon sisteminde yapılmış olan yemek bursu tanımlanması ile eşleştirilerek öğrencinin yemek bursu aktif hale getirilir.</w:t>
            </w:r>
          </w:p>
          <w:p w:rsidR="00B33CB0" w:rsidRPr="00D8518A" w:rsidRDefault="00E60E8B" w:rsidP="001F3C6A">
            <w:pPr>
              <w:jc w:val="both"/>
              <w:rPr>
                <w:sz w:val="16"/>
                <w:szCs w:val="16"/>
              </w:rPr>
            </w:pPr>
            <w:r>
              <w:rPr>
                <w:b/>
              </w:rPr>
              <w:t xml:space="preserve"> </w:t>
            </w:r>
            <w:r w:rsidR="00E73754" w:rsidRPr="00E73754">
              <w:rPr>
                <w:b/>
              </w:rPr>
              <w:t>11.</w:t>
            </w:r>
            <w:r w:rsidR="0072630E" w:rsidRPr="00817026">
              <w:t>Öğrenci</w:t>
            </w:r>
            <w:r w:rsidR="00817026">
              <w:t>,</w:t>
            </w:r>
            <w:r w:rsidR="0072630E" w:rsidRPr="00817026">
              <w:t xml:space="preserve"> yemekhanelerdeki kiosk cihazların</w:t>
            </w:r>
            <w:r w:rsidR="00817026">
              <w:t>a kimlik kartını</w:t>
            </w:r>
            <w:r w:rsidR="0072630E" w:rsidRPr="00817026">
              <w:t xml:space="preserve"> okutarak yemek hizmetinden ücretsiz olarak</w:t>
            </w:r>
            <w:r w:rsidR="00970C1B">
              <w:t xml:space="preserve"> </w:t>
            </w:r>
            <w:r w:rsidR="0072630E" w:rsidRPr="00817026">
              <w:t>yararlanır.</w:t>
            </w:r>
            <w:r w:rsidR="00B33CB0" w:rsidRPr="00D8518A">
              <w:rPr>
                <w:sz w:val="16"/>
                <w:szCs w:val="16"/>
              </w:rPr>
              <w:t> </w:t>
            </w:r>
          </w:p>
        </w:tc>
      </w:tr>
    </w:tbl>
    <w:p w:rsidR="006477C5" w:rsidRDefault="006477C5">
      <w:bookmarkStart w:id="0" w:name="_GoBack"/>
      <w:bookmarkEnd w:id="0"/>
    </w:p>
    <w:tbl>
      <w:tblPr>
        <w:tblW w:w="9613" w:type="dxa"/>
        <w:tblInd w:w="-72" w:type="dxa"/>
        <w:tblCellMar>
          <w:left w:w="70" w:type="dxa"/>
          <w:right w:w="70" w:type="dxa"/>
        </w:tblCellMar>
        <w:tblLook w:val="04A0"/>
      </w:tblPr>
      <w:tblGrid>
        <w:gridCol w:w="1084"/>
        <w:gridCol w:w="1744"/>
        <w:gridCol w:w="196"/>
        <w:gridCol w:w="196"/>
        <w:gridCol w:w="1329"/>
        <w:gridCol w:w="430"/>
        <w:gridCol w:w="1114"/>
        <w:gridCol w:w="196"/>
        <w:gridCol w:w="761"/>
        <w:gridCol w:w="160"/>
        <w:gridCol w:w="761"/>
        <w:gridCol w:w="1642"/>
      </w:tblGrid>
      <w:tr w:rsidR="00542702" w:rsidRPr="00542702" w:rsidTr="00817026">
        <w:trPr>
          <w:trHeight w:val="270"/>
        </w:trPr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  <w:t>HAZIRLAYAN</w:t>
            </w:r>
          </w:p>
        </w:tc>
        <w:tc>
          <w:tcPr>
            <w:tcW w:w="1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  <w:t>ONAYLAYAN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563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</w:tr>
      <w:tr w:rsidR="00542702" w:rsidRPr="00542702" w:rsidTr="00817026">
        <w:trPr>
          <w:trHeight w:val="270"/>
        </w:trPr>
        <w:tc>
          <w:tcPr>
            <w:tcW w:w="3024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6B50A1" w:rsidP="00817026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ADI SOYADI  </w:t>
            </w:r>
            <w:r w:rsidR="00817026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:Selime UZSERT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7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A45DE2" w:rsidP="00A45DE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ADI SOYADI   </w:t>
            </w:r>
            <w:r w:rsidR="00542702"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1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A45DE2" w:rsidP="006B50A1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E</w:t>
            </w:r>
            <w:r w:rsidR="006B50A1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krem </w:t>
            </w: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BUDAK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A45DE2">
            <w:pPr>
              <w:spacing w:after="0" w:line="240" w:lineRule="auto"/>
              <w:jc w:val="center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</w:p>
        </w:tc>
      </w:tr>
      <w:tr w:rsidR="00542702" w:rsidRPr="00542702" w:rsidTr="00817026">
        <w:trPr>
          <w:trHeight w:val="270"/>
        </w:trPr>
        <w:tc>
          <w:tcPr>
            <w:tcW w:w="3024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B61FE6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TARİH………</w:t>
            </w:r>
            <w:r w:rsidR="00817026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</w:t>
            </w: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:</w:t>
            </w:r>
            <w:r w:rsidR="006B50A1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</w:t>
            </w:r>
            <w:r w:rsidR="005C516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2</w:t>
            </w:r>
            <w:r w:rsidR="00B61FE6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2</w:t>
            </w:r>
            <w:r w:rsidR="006B50A1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.0</w:t>
            </w:r>
            <w:r w:rsidR="00351AB1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6</w:t>
            </w:r>
            <w:r w:rsidR="006B50A1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.201</w:t>
            </w:r>
            <w:r w:rsidR="00351AB1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8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7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TARİH………  :</w:t>
            </w:r>
            <w:r w:rsidR="006B50A1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</w:t>
            </w:r>
          </w:p>
        </w:tc>
        <w:tc>
          <w:tcPr>
            <w:tcW w:w="1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6B50A1" w:rsidP="00B61FE6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 </w:t>
            </w:r>
            <w:r w:rsidR="005C516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2</w:t>
            </w:r>
            <w:r w:rsidR="00B61FE6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2</w:t>
            </w: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.0</w:t>
            </w:r>
            <w:r w:rsidR="00817026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6</w:t>
            </w: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.201</w:t>
            </w:r>
            <w:r w:rsidR="00817026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8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</w:tr>
      <w:tr w:rsidR="00542702" w:rsidRPr="00542702" w:rsidTr="00817026">
        <w:trPr>
          <w:trHeight w:val="270"/>
        </w:trPr>
        <w:tc>
          <w:tcPr>
            <w:tcW w:w="282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817026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İMZA………..</w:t>
            </w:r>
            <w:r w:rsidR="00817026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 </w:t>
            </w: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: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</w:p>
        </w:tc>
        <w:tc>
          <w:tcPr>
            <w:tcW w:w="15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4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İMZA………..  :</w:t>
            </w:r>
          </w:p>
        </w:tc>
        <w:tc>
          <w:tcPr>
            <w:tcW w:w="11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</w:p>
        </w:tc>
        <w:tc>
          <w:tcPr>
            <w:tcW w:w="24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</w:tr>
      <w:tr w:rsidR="00542702" w:rsidRPr="00542702" w:rsidTr="00817026">
        <w:trPr>
          <w:trHeight w:val="270"/>
        </w:trPr>
        <w:tc>
          <w:tcPr>
            <w:tcW w:w="10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11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4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2702" w:rsidRPr="00542702" w:rsidRDefault="00542702" w:rsidP="00542702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</w:tr>
    </w:tbl>
    <w:p w:rsidR="004D0009" w:rsidRDefault="00C32BF6">
      <w:r>
        <w:br w:type="page"/>
      </w:r>
      <w:r w:rsidR="00106D5B">
        <w:object w:dxaOrig="10865" w:dyaOrig="157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75pt;height:533.25pt" o:ole="">
            <v:imagedata r:id="rId7" o:title=""/>
          </v:shape>
          <o:OLEObject Type="Embed" ProgID="Visio.Drawing.11" ShapeID="_x0000_i1025" DrawAspect="Content" ObjectID="_1591604931" r:id="rId8"/>
        </w:object>
      </w:r>
    </w:p>
    <w:p w:rsidR="00846B9C" w:rsidRDefault="00846B9C"/>
    <w:p w:rsidR="00846B9C" w:rsidRDefault="00846B9C"/>
    <w:p w:rsidR="00846B9C" w:rsidRDefault="007543D7">
      <w:r>
        <w:object w:dxaOrig="10865" w:dyaOrig="15797">
          <v:shape id="_x0000_i1026" type="#_x0000_t75" style="width:477.75pt;height:533.25pt" o:ole="">
            <v:imagedata r:id="rId9" o:title=""/>
          </v:shape>
          <o:OLEObject Type="Embed" ProgID="Visio.Drawing.11" ShapeID="_x0000_i1026" DrawAspect="Content" ObjectID="_1591604932" r:id="rId10"/>
        </w:object>
      </w:r>
    </w:p>
    <w:sectPr w:rsidR="00846B9C" w:rsidSect="00970C1B">
      <w:headerReference w:type="default" r:id="rId11"/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7D76" w:rsidRDefault="008A7D76" w:rsidP="00EB341B">
      <w:pPr>
        <w:spacing w:after="0" w:line="240" w:lineRule="auto"/>
      </w:pPr>
      <w:r>
        <w:separator/>
      </w:r>
    </w:p>
  </w:endnote>
  <w:endnote w:type="continuationSeparator" w:id="0">
    <w:p w:rsidR="008A7D76" w:rsidRDefault="008A7D76" w:rsidP="00EB34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TUR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7D76" w:rsidRDefault="008A7D76" w:rsidP="00EB341B">
      <w:pPr>
        <w:spacing w:after="0" w:line="240" w:lineRule="auto"/>
      </w:pPr>
      <w:r>
        <w:separator/>
      </w:r>
    </w:p>
  </w:footnote>
  <w:footnote w:type="continuationSeparator" w:id="0">
    <w:p w:rsidR="008A7D76" w:rsidRDefault="008A7D76" w:rsidP="00EB34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640" w:type="dxa"/>
      <w:tblInd w:w="-72" w:type="dxa"/>
      <w:tblCellMar>
        <w:left w:w="70" w:type="dxa"/>
        <w:right w:w="70" w:type="dxa"/>
      </w:tblCellMar>
      <w:tblLook w:val="04A0"/>
    </w:tblPr>
    <w:tblGrid>
      <w:gridCol w:w="1377"/>
      <w:gridCol w:w="960"/>
      <w:gridCol w:w="1197"/>
      <w:gridCol w:w="960"/>
      <w:gridCol w:w="960"/>
      <w:gridCol w:w="960"/>
      <w:gridCol w:w="960"/>
      <w:gridCol w:w="2266"/>
    </w:tblGrid>
    <w:tr w:rsidR="00225451" w:rsidRPr="00225451" w:rsidTr="003975BD">
      <w:trPr>
        <w:trHeight w:val="255"/>
      </w:trPr>
      <w:tc>
        <w:tcPr>
          <w:tcW w:w="1377" w:type="dxa"/>
          <w:tcBorders>
            <w:top w:val="single" w:sz="4" w:space="0" w:color="auto"/>
            <w:left w:val="single" w:sz="4" w:space="0" w:color="auto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1197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</w:t>
          </w: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  </w:t>
          </w: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T.C. </w:t>
          </w:r>
        </w:p>
      </w:tc>
      <w:tc>
        <w:tcPr>
          <w:tcW w:w="960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2266" w:type="dxa"/>
          <w:tcBorders>
            <w:top w:val="single" w:sz="4" w:space="0" w:color="auto"/>
            <w:left w:val="nil"/>
            <w:bottom w:val="nil"/>
            <w:right w:val="single" w:sz="4" w:space="0" w:color="auto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</w:tr>
    <w:tr w:rsidR="00225451" w:rsidRPr="00225451" w:rsidTr="003975BD">
      <w:trPr>
        <w:trHeight w:val="315"/>
      </w:trPr>
      <w:tc>
        <w:tcPr>
          <w:tcW w:w="1377" w:type="dxa"/>
          <w:tcBorders>
            <w:top w:val="nil"/>
            <w:left w:val="single" w:sz="4" w:space="0" w:color="auto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>
            <w:rPr>
              <w:noProof/>
              <w:lang w:eastAsia="tr-TR"/>
            </w:rPr>
            <w:drawing>
              <wp:inline distT="0" distB="0" distL="0" distR="0">
                <wp:extent cx="685800" cy="581025"/>
                <wp:effectExtent l="19050" t="0" r="0" b="0"/>
                <wp:docPr id="2" name="Resim 5" descr="logo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5037" w:type="dxa"/>
          <w:gridSpan w:val="5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           </w:t>
          </w: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ESKİŞEHİR OSMANGAZİ ÜNİVERSİTESİ </w:t>
          </w:r>
        </w:p>
        <w:p w:rsidR="00225451" w:rsidRPr="00225451" w:rsidRDefault="00225451" w:rsidP="00BC68BC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                          </w:t>
          </w:r>
          <w:r w:rsidR="00BC68BC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PROSEDÜR </w:t>
          </w: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EL KİTABI</w:t>
          </w:r>
        </w:p>
      </w:tc>
      <w:tc>
        <w:tcPr>
          <w:tcW w:w="2266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</w:tr>
    <w:tr w:rsidR="00225451" w:rsidRPr="00225451" w:rsidTr="003975BD">
      <w:trPr>
        <w:trHeight w:val="95"/>
      </w:trPr>
      <w:tc>
        <w:tcPr>
          <w:tcW w:w="1377" w:type="dxa"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  <w:r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 xml:space="preserve">   </w:t>
          </w:r>
        </w:p>
      </w:tc>
      <w:tc>
        <w:tcPr>
          <w:tcW w:w="1197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                </w:t>
          </w:r>
        </w:p>
      </w:tc>
      <w:tc>
        <w:tcPr>
          <w:tcW w:w="2880" w:type="dxa"/>
          <w:gridSpan w:val="3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2266" w:type="dxa"/>
          <w:tcBorders>
            <w:top w:val="nil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</w:tr>
    <w:tr w:rsidR="00225451" w:rsidRPr="00225451" w:rsidTr="003975BD">
      <w:trPr>
        <w:trHeight w:val="255"/>
      </w:trPr>
      <w:tc>
        <w:tcPr>
          <w:tcW w:w="137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119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226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</w:tr>
    <w:tr w:rsidR="00225451" w:rsidRPr="00225451" w:rsidTr="003975BD">
      <w:trPr>
        <w:trHeight w:val="255"/>
      </w:trPr>
      <w:tc>
        <w:tcPr>
          <w:tcW w:w="233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Birim</w:t>
          </w:r>
        </w:p>
      </w:tc>
      <w:tc>
        <w:tcPr>
          <w:tcW w:w="7303" w:type="dxa"/>
          <w:gridSpan w:val="6"/>
          <w:tcBorders>
            <w:top w:val="single" w:sz="4" w:space="0" w:color="auto"/>
            <w:left w:val="nil"/>
            <w:bottom w:val="single" w:sz="4" w:space="0" w:color="auto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: Sağlık Kültür ve Spor Daire Başkanlığı</w:t>
          </w:r>
        </w:p>
      </w:tc>
    </w:tr>
    <w:tr w:rsidR="00225451" w:rsidRPr="00225451" w:rsidTr="003975BD">
      <w:trPr>
        <w:trHeight w:val="255"/>
      </w:trPr>
      <w:tc>
        <w:tcPr>
          <w:tcW w:w="233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Kategori</w:t>
          </w:r>
        </w:p>
      </w:tc>
      <w:tc>
        <w:tcPr>
          <w:tcW w:w="7303" w:type="dxa"/>
          <w:gridSpan w:val="6"/>
          <w:tcBorders>
            <w:top w:val="single" w:sz="4" w:space="0" w:color="auto"/>
            <w:left w:val="nil"/>
            <w:bottom w:val="single" w:sz="4" w:space="0" w:color="auto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817026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: S</w:t>
          </w:r>
          <w:r w:rsidR="00817026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ağlık</w:t>
          </w: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 xml:space="preserve"> Hizmetler</w:t>
          </w:r>
          <w:r w:rsidR="00817026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i</w:t>
          </w:r>
          <w:r w:rsidR="00736F3C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 xml:space="preserve"> </w:t>
          </w:r>
          <w:r w:rsidR="00817026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–</w:t>
          </w:r>
          <w:r w:rsidR="00736F3C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 xml:space="preserve"> Yeme</w:t>
          </w:r>
          <w:r w:rsidR="00817026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k Bursu</w:t>
          </w:r>
        </w:p>
      </w:tc>
    </w:tr>
    <w:tr w:rsidR="00225451" w:rsidRPr="00225451" w:rsidTr="003975BD">
      <w:trPr>
        <w:trHeight w:val="255"/>
      </w:trPr>
      <w:tc>
        <w:tcPr>
          <w:tcW w:w="2337" w:type="dxa"/>
          <w:gridSpan w:val="2"/>
          <w:tcBorders>
            <w:top w:val="single" w:sz="4" w:space="0" w:color="auto"/>
            <w:left w:val="single" w:sz="4" w:space="0" w:color="auto"/>
            <w:bottom w:val="nil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645C39" w:rsidP="00645C39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Prese</w:t>
          </w:r>
          <w:r w:rsidR="00225451"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dür </w:t>
          </w: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   </w:t>
          </w:r>
          <w:r w:rsidR="006B50A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</w:t>
          </w: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</w:t>
          </w:r>
          <w:r w:rsidR="00225451"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No</w:t>
          </w:r>
        </w:p>
      </w:tc>
      <w:tc>
        <w:tcPr>
          <w:tcW w:w="119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817026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 xml:space="preserve">: </w:t>
          </w:r>
          <w:r w:rsidR="00817026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A</w:t>
          </w: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1- 01</w:t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2266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</w:tr>
    <w:tr w:rsidR="00225451" w:rsidRPr="00225451" w:rsidTr="003975BD">
      <w:trPr>
        <w:trHeight w:val="255"/>
      </w:trPr>
      <w:tc>
        <w:tcPr>
          <w:tcW w:w="1377" w:type="dxa"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Adı</w:t>
          </w:r>
        </w:p>
      </w:tc>
      <w:tc>
        <w:tcPr>
          <w:tcW w:w="7303" w:type="dxa"/>
          <w:gridSpan w:val="6"/>
          <w:tcBorders>
            <w:top w:val="nil"/>
            <w:left w:val="nil"/>
            <w:bottom w:val="single" w:sz="4" w:space="0" w:color="auto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9F24F6" w:rsidP="00C82CB8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: Y</w:t>
          </w:r>
          <w:r w:rsidR="00C82CB8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emek Bursu</w:t>
          </w:r>
          <w:r w:rsidR="00225451"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 xml:space="preserve"> </w:t>
          </w:r>
          <w:r w:rsidR="007D7D6F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 xml:space="preserve">Alt </w:t>
          </w:r>
          <w:r w:rsidR="00225451"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Süreci</w:t>
          </w:r>
        </w:p>
      </w:tc>
    </w:tr>
    <w:tr w:rsidR="00225451" w:rsidRPr="00225451" w:rsidTr="003975BD">
      <w:trPr>
        <w:trHeight w:val="255"/>
      </w:trPr>
      <w:tc>
        <w:tcPr>
          <w:tcW w:w="2337" w:type="dxa"/>
          <w:gridSpan w:val="2"/>
          <w:tcBorders>
            <w:top w:val="single" w:sz="4" w:space="0" w:color="auto"/>
            <w:left w:val="single" w:sz="4" w:space="0" w:color="auto"/>
            <w:bottom w:val="nil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Revizyon  </w:t>
          </w:r>
          <w:r w:rsidR="00645C39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   </w:t>
          </w:r>
          <w:r w:rsidR="006B50A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 </w:t>
          </w: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No </w:t>
          </w:r>
        </w:p>
      </w:tc>
      <w:tc>
        <w:tcPr>
          <w:tcW w:w="119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:</w:t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2266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</w:tr>
    <w:tr w:rsidR="00225451" w:rsidRPr="00225451" w:rsidTr="003975BD">
      <w:trPr>
        <w:trHeight w:val="255"/>
      </w:trPr>
      <w:tc>
        <w:tcPr>
          <w:tcW w:w="1377" w:type="dxa"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225451" w:rsidRPr="00225451" w:rsidRDefault="006B50A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</w:t>
          </w:r>
          <w:r w:rsidR="00225451"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Tarihi</w:t>
          </w:r>
        </w:p>
      </w:tc>
      <w:tc>
        <w:tcPr>
          <w:tcW w:w="1197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B61FE6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:</w:t>
          </w:r>
          <w:r w:rsidR="005C5162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2</w:t>
          </w:r>
          <w:r w:rsidR="00B61FE6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2</w:t>
          </w:r>
          <w:r w:rsidR="006B50A1">
            <w:rPr>
              <w:rFonts w:ascii="Arial TUR" w:eastAsia="Times New Roman" w:hAnsi="Arial TUR" w:cs="Arial TUR"/>
              <w:sz w:val="20"/>
              <w:szCs w:val="20"/>
              <w:lang w:eastAsia="tr-TR"/>
            </w:rPr>
            <w:t>.</w:t>
          </w:r>
          <w:r w:rsidR="00817026">
            <w:rPr>
              <w:rFonts w:ascii="Arial TUR" w:eastAsia="Times New Roman" w:hAnsi="Arial TUR" w:cs="Arial TUR"/>
              <w:sz w:val="20"/>
              <w:szCs w:val="20"/>
              <w:lang w:eastAsia="tr-TR"/>
            </w:rPr>
            <w:t>06</w:t>
          </w:r>
          <w:r w:rsidR="006B50A1">
            <w:rPr>
              <w:rFonts w:ascii="Arial TUR" w:eastAsia="Times New Roman" w:hAnsi="Arial TUR" w:cs="Arial TUR"/>
              <w:sz w:val="20"/>
              <w:szCs w:val="20"/>
              <w:lang w:eastAsia="tr-TR"/>
            </w:rPr>
            <w:t>.201</w:t>
          </w:r>
          <w:r w:rsidR="00817026">
            <w:rPr>
              <w:rFonts w:ascii="Arial TUR" w:eastAsia="Times New Roman" w:hAnsi="Arial TUR" w:cs="Arial TUR"/>
              <w:sz w:val="20"/>
              <w:szCs w:val="20"/>
              <w:lang w:eastAsia="tr-TR"/>
            </w:rPr>
            <w:t>8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2266" w:type="dxa"/>
          <w:tcBorders>
            <w:top w:val="nil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</w:tr>
  </w:tbl>
  <w:p w:rsidR="00637752" w:rsidRPr="00225451" w:rsidRDefault="00637752" w:rsidP="00225451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characterSpacingControl w:val="doNotCompress"/>
  <w:hdrShapeDefaults>
    <o:shapedefaults v:ext="edit" spidmax="115714"/>
  </w:hdrShapeDefaults>
  <w:footnotePr>
    <w:footnote w:id="-1"/>
    <w:footnote w:id="0"/>
  </w:footnotePr>
  <w:endnotePr>
    <w:endnote w:id="-1"/>
    <w:endnote w:id="0"/>
  </w:endnotePr>
  <w:compat/>
  <w:rsids>
    <w:rsidRoot w:val="00176D49"/>
    <w:rsid w:val="0002063E"/>
    <w:rsid w:val="0002384F"/>
    <w:rsid w:val="00043CED"/>
    <w:rsid w:val="00051FA7"/>
    <w:rsid w:val="00052D3F"/>
    <w:rsid w:val="00062716"/>
    <w:rsid w:val="00062D0A"/>
    <w:rsid w:val="0007367E"/>
    <w:rsid w:val="00075B0C"/>
    <w:rsid w:val="00085141"/>
    <w:rsid w:val="00086191"/>
    <w:rsid w:val="000949E5"/>
    <w:rsid w:val="000B2EFB"/>
    <w:rsid w:val="000C1CFA"/>
    <w:rsid w:val="000D2988"/>
    <w:rsid w:val="000E0C68"/>
    <w:rsid w:val="000F2E23"/>
    <w:rsid w:val="000F65A5"/>
    <w:rsid w:val="00106591"/>
    <w:rsid w:val="00106D5B"/>
    <w:rsid w:val="001079A7"/>
    <w:rsid w:val="00111B91"/>
    <w:rsid w:val="001216F0"/>
    <w:rsid w:val="00124775"/>
    <w:rsid w:val="001247BA"/>
    <w:rsid w:val="00131AAA"/>
    <w:rsid w:val="0014681F"/>
    <w:rsid w:val="0015572E"/>
    <w:rsid w:val="00164536"/>
    <w:rsid w:val="00164E81"/>
    <w:rsid w:val="001705E0"/>
    <w:rsid w:val="00171C5C"/>
    <w:rsid w:val="0017455F"/>
    <w:rsid w:val="00176D49"/>
    <w:rsid w:val="0017741D"/>
    <w:rsid w:val="0018405F"/>
    <w:rsid w:val="00186368"/>
    <w:rsid w:val="00195FE9"/>
    <w:rsid w:val="0019700A"/>
    <w:rsid w:val="00197688"/>
    <w:rsid w:val="001A680F"/>
    <w:rsid w:val="001A7566"/>
    <w:rsid w:val="001B10B0"/>
    <w:rsid w:val="001B1D78"/>
    <w:rsid w:val="001D1578"/>
    <w:rsid w:val="001D4C62"/>
    <w:rsid w:val="001D6BF8"/>
    <w:rsid w:val="001E7777"/>
    <w:rsid w:val="001F3C0D"/>
    <w:rsid w:val="001F3C6A"/>
    <w:rsid w:val="001F59D9"/>
    <w:rsid w:val="00212822"/>
    <w:rsid w:val="002154E7"/>
    <w:rsid w:val="00225044"/>
    <w:rsid w:val="00225451"/>
    <w:rsid w:val="002449ED"/>
    <w:rsid w:val="00244DE9"/>
    <w:rsid w:val="00267840"/>
    <w:rsid w:val="002747C1"/>
    <w:rsid w:val="0028346A"/>
    <w:rsid w:val="00284C58"/>
    <w:rsid w:val="002C129F"/>
    <w:rsid w:val="002C7B79"/>
    <w:rsid w:val="002D0430"/>
    <w:rsid w:val="002E1740"/>
    <w:rsid w:val="002E1F65"/>
    <w:rsid w:val="002F12FB"/>
    <w:rsid w:val="002F3D11"/>
    <w:rsid w:val="00302F6F"/>
    <w:rsid w:val="0030719A"/>
    <w:rsid w:val="003200A8"/>
    <w:rsid w:val="00331EEB"/>
    <w:rsid w:val="003467AB"/>
    <w:rsid w:val="00347488"/>
    <w:rsid w:val="00351AB1"/>
    <w:rsid w:val="00352569"/>
    <w:rsid w:val="00362219"/>
    <w:rsid w:val="00363BBB"/>
    <w:rsid w:val="00390FDF"/>
    <w:rsid w:val="00394C0F"/>
    <w:rsid w:val="003975BD"/>
    <w:rsid w:val="003B3FA4"/>
    <w:rsid w:val="003C25DE"/>
    <w:rsid w:val="003E6185"/>
    <w:rsid w:val="003E635C"/>
    <w:rsid w:val="003E6D45"/>
    <w:rsid w:val="003F0D17"/>
    <w:rsid w:val="00400957"/>
    <w:rsid w:val="004115E1"/>
    <w:rsid w:val="00432E68"/>
    <w:rsid w:val="0045026A"/>
    <w:rsid w:val="00462658"/>
    <w:rsid w:val="0047166C"/>
    <w:rsid w:val="004759DE"/>
    <w:rsid w:val="00492F0E"/>
    <w:rsid w:val="004D0009"/>
    <w:rsid w:val="004D5717"/>
    <w:rsid w:val="004D78B5"/>
    <w:rsid w:val="004D7DA9"/>
    <w:rsid w:val="004F2738"/>
    <w:rsid w:val="005030B8"/>
    <w:rsid w:val="00517D3E"/>
    <w:rsid w:val="005234D8"/>
    <w:rsid w:val="005278A3"/>
    <w:rsid w:val="0053272D"/>
    <w:rsid w:val="00542702"/>
    <w:rsid w:val="00551A6A"/>
    <w:rsid w:val="00562B62"/>
    <w:rsid w:val="0056650E"/>
    <w:rsid w:val="00566AC1"/>
    <w:rsid w:val="005776B9"/>
    <w:rsid w:val="005804E1"/>
    <w:rsid w:val="00582348"/>
    <w:rsid w:val="005A2CA7"/>
    <w:rsid w:val="005C508E"/>
    <w:rsid w:val="005C5162"/>
    <w:rsid w:val="005E1C86"/>
    <w:rsid w:val="005E35E3"/>
    <w:rsid w:val="005E439E"/>
    <w:rsid w:val="00600691"/>
    <w:rsid w:val="00600812"/>
    <w:rsid w:val="00625B6E"/>
    <w:rsid w:val="0062723E"/>
    <w:rsid w:val="00637752"/>
    <w:rsid w:val="0064494E"/>
    <w:rsid w:val="00645C39"/>
    <w:rsid w:val="00646ED1"/>
    <w:rsid w:val="006477C5"/>
    <w:rsid w:val="00660914"/>
    <w:rsid w:val="00664724"/>
    <w:rsid w:val="00664DFC"/>
    <w:rsid w:val="00672D13"/>
    <w:rsid w:val="00680F43"/>
    <w:rsid w:val="006817EA"/>
    <w:rsid w:val="006876EB"/>
    <w:rsid w:val="00690893"/>
    <w:rsid w:val="00690E11"/>
    <w:rsid w:val="006B3256"/>
    <w:rsid w:val="006B50A1"/>
    <w:rsid w:val="006B55B5"/>
    <w:rsid w:val="006B584F"/>
    <w:rsid w:val="006B7794"/>
    <w:rsid w:val="006C5E7A"/>
    <w:rsid w:val="006C6BC8"/>
    <w:rsid w:val="006C70A0"/>
    <w:rsid w:val="006D2ECF"/>
    <w:rsid w:val="006D7D5A"/>
    <w:rsid w:val="006F0FAF"/>
    <w:rsid w:val="00703B2E"/>
    <w:rsid w:val="007140CC"/>
    <w:rsid w:val="007151D4"/>
    <w:rsid w:val="0072630E"/>
    <w:rsid w:val="00732C26"/>
    <w:rsid w:val="00736F3C"/>
    <w:rsid w:val="00740494"/>
    <w:rsid w:val="00742ACF"/>
    <w:rsid w:val="00742FF6"/>
    <w:rsid w:val="00751486"/>
    <w:rsid w:val="007543D7"/>
    <w:rsid w:val="00764260"/>
    <w:rsid w:val="00772D0F"/>
    <w:rsid w:val="00780DB8"/>
    <w:rsid w:val="00783A0E"/>
    <w:rsid w:val="0078426A"/>
    <w:rsid w:val="0078585C"/>
    <w:rsid w:val="00790896"/>
    <w:rsid w:val="00794D4C"/>
    <w:rsid w:val="007A4CDB"/>
    <w:rsid w:val="007A5923"/>
    <w:rsid w:val="007B2787"/>
    <w:rsid w:val="007B5548"/>
    <w:rsid w:val="007C26A1"/>
    <w:rsid w:val="007D47C5"/>
    <w:rsid w:val="007D5164"/>
    <w:rsid w:val="007D654E"/>
    <w:rsid w:val="007D7D6F"/>
    <w:rsid w:val="007F18C7"/>
    <w:rsid w:val="007F3395"/>
    <w:rsid w:val="00811E22"/>
    <w:rsid w:val="00817026"/>
    <w:rsid w:val="00827556"/>
    <w:rsid w:val="00831195"/>
    <w:rsid w:val="008435F4"/>
    <w:rsid w:val="00846B9C"/>
    <w:rsid w:val="008622BC"/>
    <w:rsid w:val="008623C0"/>
    <w:rsid w:val="008640DB"/>
    <w:rsid w:val="00865088"/>
    <w:rsid w:val="00872A7E"/>
    <w:rsid w:val="0088665D"/>
    <w:rsid w:val="0088708E"/>
    <w:rsid w:val="008907D1"/>
    <w:rsid w:val="008A07A9"/>
    <w:rsid w:val="008A7D76"/>
    <w:rsid w:val="008B002A"/>
    <w:rsid w:val="008C57D9"/>
    <w:rsid w:val="008D1EAB"/>
    <w:rsid w:val="008F1492"/>
    <w:rsid w:val="008F27C9"/>
    <w:rsid w:val="009011BE"/>
    <w:rsid w:val="00913CBF"/>
    <w:rsid w:val="00914545"/>
    <w:rsid w:val="009205B5"/>
    <w:rsid w:val="00921E2C"/>
    <w:rsid w:val="0092571F"/>
    <w:rsid w:val="00930442"/>
    <w:rsid w:val="009325F2"/>
    <w:rsid w:val="009378CC"/>
    <w:rsid w:val="00957048"/>
    <w:rsid w:val="0096357A"/>
    <w:rsid w:val="00963D9A"/>
    <w:rsid w:val="00964598"/>
    <w:rsid w:val="009705D4"/>
    <w:rsid w:val="00970C1B"/>
    <w:rsid w:val="0097156C"/>
    <w:rsid w:val="00981AFC"/>
    <w:rsid w:val="009830A8"/>
    <w:rsid w:val="009840A6"/>
    <w:rsid w:val="00994E64"/>
    <w:rsid w:val="009A17A8"/>
    <w:rsid w:val="009A5527"/>
    <w:rsid w:val="009B4302"/>
    <w:rsid w:val="009E1D8B"/>
    <w:rsid w:val="009E4AF6"/>
    <w:rsid w:val="009F24F6"/>
    <w:rsid w:val="00A0064C"/>
    <w:rsid w:val="00A00853"/>
    <w:rsid w:val="00A133C0"/>
    <w:rsid w:val="00A25E08"/>
    <w:rsid w:val="00A30D2A"/>
    <w:rsid w:val="00A32A13"/>
    <w:rsid w:val="00A4202E"/>
    <w:rsid w:val="00A45DE2"/>
    <w:rsid w:val="00A45E25"/>
    <w:rsid w:val="00A532C0"/>
    <w:rsid w:val="00A57D79"/>
    <w:rsid w:val="00A60891"/>
    <w:rsid w:val="00A61AF2"/>
    <w:rsid w:val="00A859F0"/>
    <w:rsid w:val="00A86749"/>
    <w:rsid w:val="00A869A8"/>
    <w:rsid w:val="00AA4224"/>
    <w:rsid w:val="00AA4AAD"/>
    <w:rsid w:val="00AA7A39"/>
    <w:rsid w:val="00AB1A67"/>
    <w:rsid w:val="00AB404B"/>
    <w:rsid w:val="00AB4A25"/>
    <w:rsid w:val="00AC0E6B"/>
    <w:rsid w:val="00AC14D1"/>
    <w:rsid w:val="00AC1FEB"/>
    <w:rsid w:val="00AC2524"/>
    <w:rsid w:val="00AD4180"/>
    <w:rsid w:val="00AD6674"/>
    <w:rsid w:val="00AE7B42"/>
    <w:rsid w:val="00AF303A"/>
    <w:rsid w:val="00B0050E"/>
    <w:rsid w:val="00B01151"/>
    <w:rsid w:val="00B0577D"/>
    <w:rsid w:val="00B0612B"/>
    <w:rsid w:val="00B06398"/>
    <w:rsid w:val="00B2653D"/>
    <w:rsid w:val="00B33CB0"/>
    <w:rsid w:val="00B40F9B"/>
    <w:rsid w:val="00B61FE6"/>
    <w:rsid w:val="00B62524"/>
    <w:rsid w:val="00BC68BC"/>
    <w:rsid w:val="00BD6050"/>
    <w:rsid w:val="00BD68B1"/>
    <w:rsid w:val="00BE7C39"/>
    <w:rsid w:val="00BF5665"/>
    <w:rsid w:val="00BF7FE9"/>
    <w:rsid w:val="00C00F85"/>
    <w:rsid w:val="00C013AA"/>
    <w:rsid w:val="00C05784"/>
    <w:rsid w:val="00C07198"/>
    <w:rsid w:val="00C10EDD"/>
    <w:rsid w:val="00C1410D"/>
    <w:rsid w:val="00C1415C"/>
    <w:rsid w:val="00C1586C"/>
    <w:rsid w:val="00C316A2"/>
    <w:rsid w:val="00C32BF6"/>
    <w:rsid w:val="00C44FC2"/>
    <w:rsid w:val="00C47FD0"/>
    <w:rsid w:val="00C5012A"/>
    <w:rsid w:val="00C54907"/>
    <w:rsid w:val="00C62309"/>
    <w:rsid w:val="00C73616"/>
    <w:rsid w:val="00C75A10"/>
    <w:rsid w:val="00C82CB8"/>
    <w:rsid w:val="00C9060D"/>
    <w:rsid w:val="00CB21CC"/>
    <w:rsid w:val="00CB3457"/>
    <w:rsid w:val="00CB46EF"/>
    <w:rsid w:val="00CB47F6"/>
    <w:rsid w:val="00CC4446"/>
    <w:rsid w:val="00CD4D32"/>
    <w:rsid w:val="00CE3232"/>
    <w:rsid w:val="00D220E3"/>
    <w:rsid w:val="00D248EE"/>
    <w:rsid w:val="00D27C51"/>
    <w:rsid w:val="00D33CCD"/>
    <w:rsid w:val="00D33EBF"/>
    <w:rsid w:val="00D37390"/>
    <w:rsid w:val="00D52842"/>
    <w:rsid w:val="00D541FF"/>
    <w:rsid w:val="00D6327E"/>
    <w:rsid w:val="00D8518A"/>
    <w:rsid w:val="00D957A8"/>
    <w:rsid w:val="00D97270"/>
    <w:rsid w:val="00DB75C5"/>
    <w:rsid w:val="00DC0686"/>
    <w:rsid w:val="00DC1A0E"/>
    <w:rsid w:val="00DC210E"/>
    <w:rsid w:val="00DC33C1"/>
    <w:rsid w:val="00DC5A45"/>
    <w:rsid w:val="00DE13ED"/>
    <w:rsid w:val="00DE4A7B"/>
    <w:rsid w:val="00DF0246"/>
    <w:rsid w:val="00DF2E34"/>
    <w:rsid w:val="00DF5A04"/>
    <w:rsid w:val="00DF6582"/>
    <w:rsid w:val="00E00B90"/>
    <w:rsid w:val="00E05895"/>
    <w:rsid w:val="00E118E6"/>
    <w:rsid w:val="00E130EE"/>
    <w:rsid w:val="00E17A06"/>
    <w:rsid w:val="00E224F9"/>
    <w:rsid w:val="00E2379C"/>
    <w:rsid w:val="00E31447"/>
    <w:rsid w:val="00E316D1"/>
    <w:rsid w:val="00E35997"/>
    <w:rsid w:val="00E60E8B"/>
    <w:rsid w:val="00E63F95"/>
    <w:rsid w:val="00E73754"/>
    <w:rsid w:val="00E83739"/>
    <w:rsid w:val="00E85965"/>
    <w:rsid w:val="00EA25E8"/>
    <w:rsid w:val="00EB05CB"/>
    <w:rsid w:val="00EB07BD"/>
    <w:rsid w:val="00EB341B"/>
    <w:rsid w:val="00EB4465"/>
    <w:rsid w:val="00EB5806"/>
    <w:rsid w:val="00ED1C42"/>
    <w:rsid w:val="00ED27EA"/>
    <w:rsid w:val="00ED4216"/>
    <w:rsid w:val="00EE3281"/>
    <w:rsid w:val="00EE59FF"/>
    <w:rsid w:val="00F00EF0"/>
    <w:rsid w:val="00F12D0E"/>
    <w:rsid w:val="00F37D14"/>
    <w:rsid w:val="00F37F67"/>
    <w:rsid w:val="00F40BF0"/>
    <w:rsid w:val="00F40EF9"/>
    <w:rsid w:val="00F427C6"/>
    <w:rsid w:val="00F57B5A"/>
    <w:rsid w:val="00F60B9B"/>
    <w:rsid w:val="00F63092"/>
    <w:rsid w:val="00F64DD6"/>
    <w:rsid w:val="00F71041"/>
    <w:rsid w:val="00F736AD"/>
    <w:rsid w:val="00F740FE"/>
    <w:rsid w:val="00F8585E"/>
    <w:rsid w:val="00F92940"/>
    <w:rsid w:val="00FA75DC"/>
    <w:rsid w:val="00FC0A09"/>
    <w:rsid w:val="00FD4BFD"/>
    <w:rsid w:val="00FF0528"/>
    <w:rsid w:val="00FF1E76"/>
    <w:rsid w:val="00FF54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7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7C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B34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B341B"/>
  </w:style>
  <w:style w:type="paragraph" w:styleId="Altbilgi">
    <w:name w:val="footer"/>
    <w:basedOn w:val="Normal"/>
    <w:link w:val="AltbilgiChar"/>
    <w:uiPriority w:val="99"/>
    <w:unhideWhenUsed/>
    <w:rsid w:val="00EB34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B341B"/>
  </w:style>
  <w:style w:type="table" w:styleId="TabloKlavuzu">
    <w:name w:val="Table Grid"/>
    <w:basedOn w:val="NormalTablo"/>
    <w:uiPriority w:val="59"/>
    <w:rsid w:val="006377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37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3775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2154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89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9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ATA\Desktop\Kayit_sureci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9BD296D2-0DDD-4C72-9B7B-1491236F9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Kayit_sureci</Template>
  <TotalTime>44</TotalTime>
  <Pages>3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DATA_ES</dc:creator>
  <cp:lastModifiedBy>User</cp:lastModifiedBy>
  <cp:revision>7</cp:revision>
  <cp:lastPrinted>2016-09-27T12:34:00Z</cp:lastPrinted>
  <dcterms:created xsi:type="dcterms:W3CDTF">2018-06-27T07:58:00Z</dcterms:created>
  <dcterms:modified xsi:type="dcterms:W3CDTF">2018-06-27T08:42:00Z</dcterms:modified>
</cp:coreProperties>
</file>