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8522D2">
        <w:trPr>
          <w:trHeight w:val="9083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B33CB0" w:rsidRPr="002D0430" w:rsidRDefault="00B33CB0" w:rsidP="00D06785">
            <w:r w:rsidRPr="002D0430">
              <w:t xml:space="preserve">  </w:t>
            </w:r>
            <w:r w:rsidRPr="006A5A19">
              <w:rPr>
                <w:b/>
              </w:rPr>
              <w:t>1.</w:t>
            </w:r>
            <w:r w:rsidRPr="002D0430">
              <w:t xml:space="preserve"> </w:t>
            </w:r>
            <w:r w:rsidR="00D06785">
              <w:t>Yemek servisi sonrası araç ve gereçler yemekhanelerde bulunan bulaşık makinelerinde yıkanır.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6A5A19">
              <w:rPr>
                <w:b/>
              </w:rPr>
              <w:t>2.</w:t>
            </w:r>
            <w:r w:rsidRPr="002D0430">
              <w:t xml:space="preserve"> </w:t>
            </w:r>
            <w:r w:rsidR="00D06785">
              <w:t>Yemek salonlarının temizliği yapılır.</w:t>
            </w:r>
          </w:p>
          <w:p w:rsidR="00B33CB0" w:rsidRPr="002D0430" w:rsidRDefault="00B33CB0" w:rsidP="002D0430">
            <w:r w:rsidRPr="006A5A19">
              <w:rPr>
                <w:b/>
              </w:rPr>
              <w:t>  3.</w:t>
            </w:r>
            <w:r w:rsidRPr="002D0430">
              <w:t xml:space="preserve"> </w:t>
            </w:r>
            <w:r w:rsidR="00D06785">
              <w:t xml:space="preserve"> Her üretim süreci sonrasında mutfak temizliği yapılır. Kullanıla</w:t>
            </w:r>
            <w:r w:rsidR="00B72959">
              <w:t xml:space="preserve">n </w:t>
            </w:r>
            <w:proofErr w:type="gramStart"/>
            <w:r w:rsidR="00B72959">
              <w:t>ekipmanlar</w:t>
            </w:r>
            <w:proofErr w:type="gramEnd"/>
            <w:r w:rsidR="00B72959">
              <w:t xml:space="preserve"> kara kazan bulaşıkhanesinde </w:t>
            </w:r>
            <w:r w:rsidR="00D06785">
              <w:t>yıka</w:t>
            </w:r>
            <w:r w:rsidR="00B72959">
              <w:t>nır.  Bıçaklar UV</w:t>
            </w:r>
            <w:r w:rsidR="00051FCF">
              <w:t xml:space="preserve"> (Ultraviyole)  bıçak </w:t>
            </w:r>
            <w:proofErr w:type="spellStart"/>
            <w:r w:rsidR="00051FCF">
              <w:t>s</w:t>
            </w:r>
            <w:r w:rsidR="00B72959">
              <w:t>treliza</w:t>
            </w:r>
            <w:r w:rsidR="00D06785">
              <w:t>töründe</w:t>
            </w:r>
            <w:proofErr w:type="spellEnd"/>
            <w:r w:rsidR="00D06785">
              <w:t xml:space="preserve"> </w:t>
            </w:r>
            <w:proofErr w:type="gramStart"/>
            <w:r w:rsidR="00D06785">
              <w:t>steri</w:t>
            </w:r>
            <w:r w:rsidR="00B72959">
              <w:t>li</w:t>
            </w:r>
            <w:r w:rsidR="00D06785">
              <w:t>ze</w:t>
            </w:r>
            <w:proofErr w:type="gramEnd"/>
            <w:r w:rsidR="00D06785">
              <w:t xml:space="preserve"> edilerek, kullanıma hazır hale getirilir.</w:t>
            </w:r>
          </w:p>
          <w:p w:rsidR="00B33CB0" w:rsidRPr="002D0430" w:rsidRDefault="00B33CB0" w:rsidP="00D06785">
            <w:r w:rsidRPr="006A5A19">
              <w:rPr>
                <w:b/>
              </w:rPr>
              <w:t>  4.</w:t>
            </w:r>
            <w:r w:rsidRPr="002D0430">
              <w:t xml:space="preserve"> </w:t>
            </w:r>
            <w:r w:rsidR="00D06785">
              <w:t>Yemekhane sorumlularınca</w:t>
            </w:r>
            <w:r w:rsidR="006A5A19">
              <w:t xml:space="preserve">, yemekhanelerin ve mutfağın; temizliği ve </w:t>
            </w:r>
            <w:proofErr w:type="gramStart"/>
            <w:r w:rsidR="006A5A19">
              <w:t>hijyeni</w:t>
            </w:r>
            <w:proofErr w:type="gramEnd"/>
            <w:r w:rsidR="006A5A19">
              <w:t xml:space="preserve"> konusunda Yüklenici Firmanın kontrolü sağlanır.</w:t>
            </w:r>
          </w:p>
          <w:p w:rsidR="00B33CB0" w:rsidRDefault="00B33CB0" w:rsidP="002D0430">
            <w:r w:rsidRPr="002D0430">
              <w:t> </w:t>
            </w:r>
          </w:p>
          <w:p w:rsidR="00D06785" w:rsidRDefault="00D06785" w:rsidP="002D0430"/>
          <w:p w:rsidR="00D06785" w:rsidRPr="002D0430" w:rsidRDefault="00D06785" w:rsidP="002D0430"/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8522D2" w:rsidRPr="00542702" w:rsidTr="00182BB5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8522D2" w:rsidRPr="00542702" w:rsidTr="00182BB5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8522D2" w:rsidRPr="00542702" w:rsidTr="00182BB5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8522D2" w:rsidRPr="00542702" w:rsidTr="00182BB5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8522D2" w:rsidRPr="00542702" w:rsidTr="00182BB5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2D2" w:rsidRPr="00542702" w:rsidRDefault="008522D2" w:rsidP="00182BB5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051FCF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526.5pt" o:ole="">
            <v:imagedata r:id="rId7" o:title=""/>
          </v:shape>
          <o:OLEObject Type="Embed" ProgID="Visio.Drawing.11" ShapeID="_x0000_i1025" DrawAspect="Content" ObjectID="_1540966542" r:id="rId8"/>
        </w:object>
      </w:r>
    </w:p>
    <w:sectPr w:rsidR="004D0009" w:rsidSect="006477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A4D" w:rsidRDefault="00347A4D" w:rsidP="00EB341B">
      <w:pPr>
        <w:spacing w:after="0" w:line="240" w:lineRule="auto"/>
      </w:pPr>
      <w:r>
        <w:separator/>
      </w:r>
    </w:p>
  </w:endnote>
  <w:endnote w:type="continuationSeparator" w:id="0">
    <w:p w:rsidR="00347A4D" w:rsidRDefault="00347A4D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A4D" w:rsidRDefault="00347A4D" w:rsidP="00EB341B">
      <w:pPr>
        <w:spacing w:after="0" w:line="240" w:lineRule="auto"/>
      </w:pPr>
      <w:r>
        <w:separator/>
      </w:r>
    </w:p>
  </w:footnote>
  <w:footnote w:type="continuationSeparator" w:id="0">
    <w:p w:rsidR="00347A4D" w:rsidRDefault="00347A4D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8522D2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8522D2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E81347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="00E81347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PRESEDÜR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8522D2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8522D2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8522D2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8522D2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222DA4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- Yemekhane</w:t>
          </w:r>
        </w:p>
      </w:tc>
    </w:tr>
    <w:tr w:rsidR="00225451" w:rsidRPr="00225451" w:rsidTr="008522D2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</w:t>
          </w:r>
          <w:r w:rsidR="008522D2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E81347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</w:t>
          </w:r>
          <w:r w:rsidR="00E81347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5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8522D2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E55CAB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Y</w:t>
          </w:r>
          <w:r w:rsidR="00E55CAB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emekhane Temizlik ve Hijyen </w:t>
          </w:r>
          <w:r w:rsidR="00222DA4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Alt 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8522D2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8522D2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8522D2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8522D2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26C84"/>
    <w:rsid w:val="00043CED"/>
    <w:rsid w:val="00051FA7"/>
    <w:rsid w:val="00051FCF"/>
    <w:rsid w:val="00052D3F"/>
    <w:rsid w:val="00062D0A"/>
    <w:rsid w:val="0007367E"/>
    <w:rsid w:val="00075B0C"/>
    <w:rsid w:val="00085141"/>
    <w:rsid w:val="000B2EFB"/>
    <w:rsid w:val="000C1CFA"/>
    <w:rsid w:val="000D2988"/>
    <w:rsid w:val="000F2E23"/>
    <w:rsid w:val="000F65A5"/>
    <w:rsid w:val="00106591"/>
    <w:rsid w:val="001079A7"/>
    <w:rsid w:val="00111B91"/>
    <w:rsid w:val="001216F0"/>
    <w:rsid w:val="00124775"/>
    <w:rsid w:val="001247BA"/>
    <w:rsid w:val="00131AAA"/>
    <w:rsid w:val="0015572E"/>
    <w:rsid w:val="00164536"/>
    <w:rsid w:val="00171C5C"/>
    <w:rsid w:val="0017455F"/>
    <w:rsid w:val="00176D49"/>
    <w:rsid w:val="0018405F"/>
    <w:rsid w:val="00186368"/>
    <w:rsid w:val="00195FE9"/>
    <w:rsid w:val="00197688"/>
    <w:rsid w:val="001A7566"/>
    <w:rsid w:val="001B10B0"/>
    <w:rsid w:val="001B1D78"/>
    <w:rsid w:val="001D4C62"/>
    <w:rsid w:val="001D6BF8"/>
    <w:rsid w:val="001E7777"/>
    <w:rsid w:val="001F59D9"/>
    <w:rsid w:val="00222DA4"/>
    <w:rsid w:val="00225044"/>
    <w:rsid w:val="00225451"/>
    <w:rsid w:val="00244DE9"/>
    <w:rsid w:val="002732C5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200A8"/>
    <w:rsid w:val="00331EEB"/>
    <w:rsid w:val="003467AB"/>
    <w:rsid w:val="00347A4D"/>
    <w:rsid w:val="00352569"/>
    <w:rsid w:val="00362219"/>
    <w:rsid w:val="00363BBB"/>
    <w:rsid w:val="00394C0F"/>
    <w:rsid w:val="003B3FA4"/>
    <w:rsid w:val="003C0A40"/>
    <w:rsid w:val="003E6185"/>
    <w:rsid w:val="003E635C"/>
    <w:rsid w:val="003E6D45"/>
    <w:rsid w:val="00400957"/>
    <w:rsid w:val="004328F4"/>
    <w:rsid w:val="00432E68"/>
    <w:rsid w:val="0045026A"/>
    <w:rsid w:val="00462658"/>
    <w:rsid w:val="00463C53"/>
    <w:rsid w:val="004759DE"/>
    <w:rsid w:val="00492F0E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C508E"/>
    <w:rsid w:val="005E439E"/>
    <w:rsid w:val="00600691"/>
    <w:rsid w:val="00600F8F"/>
    <w:rsid w:val="006252ED"/>
    <w:rsid w:val="00625B6E"/>
    <w:rsid w:val="00637752"/>
    <w:rsid w:val="00645C39"/>
    <w:rsid w:val="00646ED1"/>
    <w:rsid w:val="006477C5"/>
    <w:rsid w:val="00660914"/>
    <w:rsid w:val="00680F43"/>
    <w:rsid w:val="006817EA"/>
    <w:rsid w:val="00690893"/>
    <w:rsid w:val="00690E11"/>
    <w:rsid w:val="006A5A19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32C26"/>
    <w:rsid w:val="00740494"/>
    <w:rsid w:val="00742FF6"/>
    <w:rsid w:val="00751486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D47C5"/>
    <w:rsid w:val="007D5164"/>
    <w:rsid w:val="007D6EC0"/>
    <w:rsid w:val="007F3395"/>
    <w:rsid w:val="00811E22"/>
    <w:rsid w:val="00827556"/>
    <w:rsid w:val="008435F4"/>
    <w:rsid w:val="008522D2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C57D9"/>
    <w:rsid w:val="008D238F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4663E"/>
    <w:rsid w:val="00957048"/>
    <w:rsid w:val="0096357A"/>
    <w:rsid w:val="00963D9A"/>
    <w:rsid w:val="0097156C"/>
    <w:rsid w:val="00981AFC"/>
    <w:rsid w:val="009840A6"/>
    <w:rsid w:val="00994E64"/>
    <w:rsid w:val="009A17A8"/>
    <w:rsid w:val="009B4302"/>
    <w:rsid w:val="009E4AF6"/>
    <w:rsid w:val="00A0064C"/>
    <w:rsid w:val="00A00853"/>
    <w:rsid w:val="00A25E08"/>
    <w:rsid w:val="00A30D2A"/>
    <w:rsid w:val="00A32A13"/>
    <w:rsid w:val="00A4202E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72959"/>
    <w:rsid w:val="00B9338A"/>
    <w:rsid w:val="00BC4D34"/>
    <w:rsid w:val="00BD6050"/>
    <w:rsid w:val="00BD68B1"/>
    <w:rsid w:val="00BF5665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D06785"/>
    <w:rsid w:val="00D220E3"/>
    <w:rsid w:val="00D248EE"/>
    <w:rsid w:val="00D27C51"/>
    <w:rsid w:val="00D33EBF"/>
    <w:rsid w:val="00D37390"/>
    <w:rsid w:val="00D541FF"/>
    <w:rsid w:val="00D6327E"/>
    <w:rsid w:val="00D9009F"/>
    <w:rsid w:val="00D97270"/>
    <w:rsid w:val="00DB75C5"/>
    <w:rsid w:val="00DC0686"/>
    <w:rsid w:val="00DC1A0E"/>
    <w:rsid w:val="00DC33C1"/>
    <w:rsid w:val="00DC3699"/>
    <w:rsid w:val="00DE13ED"/>
    <w:rsid w:val="00DE4A7B"/>
    <w:rsid w:val="00DF0246"/>
    <w:rsid w:val="00DF6582"/>
    <w:rsid w:val="00E118E6"/>
    <w:rsid w:val="00E130EE"/>
    <w:rsid w:val="00E17A06"/>
    <w:rsid w:val="00E2379C"/>
    <w:rsid w:val="00E31447"/>
    <w:rsid w:val="00E35997"/>
    <w:rsid w:val="00E55CAB"/>
    <w:rsid w:val="00E63F95"/>
    <w:rsid w:val="00E81347"/>
    <w:rsid w:val="00E85965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7B5A"/>
    <w:rsid w:val="00F60B9B"/>
    <w:rsid w:val="00F64DD6"/>
    <w:rsid w:val="00F71041"/>
    <w:rsid w:val="00F736AD"/>
    <w:rsid w:val="00F740FE"/>
    <w:rsid w:val="00F8585E"/>
    <w:rsid w:val="00F92940"/>
    <w:rsid w:val="00FB282C"/>
    <w:rsid w:val="00FB3633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CBC2444-6EB3-4B3D-9A6B-1F07C3FD8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232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29</cp:revision>
  <cp:lastPrinted>2016-11-18T07:26:00Z</cp:lastPrinted>
  <dcterms:created xsi:type="dcterms:W3CDTF">2016-07-15T12:44:00Z</dcterms:created>
  <dcterms:modified xsi:type="dcterms:W3CDTF">2016-11-18T07:29:00Z</dcterms:modified>
</cp:coreProperties>
</file>