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0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9640"/>
      </w:tblGrid>
      <w:tr w:rsidR="00B33CB0" w:rsidRPr="002D0430" w:rsidTr="00CC2516">
        <w:trPr>
          <w:trHeight w:val="9791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CB0" w:rsidRPr="002D0430" w:rsidRDefault="00542702" w:rsidP="00542702">
            <w:r>
              <w:t>PRO</w:t>
            </w:r>
            <w:r w:rsidR="001437A2">
              <w:t>SEDÜR TANIMI</w:t>
            </w:r>
          </w:p>
          <w:p w:rsidR="00B33CB0" w:rsidRDefault="00F50C5C" w:rsidP="00391FBD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YÖK tarafından belirlenen lisans programlarına ilk üç sırada yerleşen ve kayıt yaptıran öğrencilerin is</w:t>
            </w:r>
            <w:r w:rsidR="006F3B6B">
              <w:t>i</w:t>
            </w:r>
            <w:r>
              <w:t>m</w:t>
            </w:r>
            <w:r w:rsidR="006F3B6B">
              <w:t xml:space="preserve"> listesi</w:t>
            </w:r>
            <w:r>
              <w:t xml:space="preserve"> Üniversitemize bildir</w:t>
            </w:r>
            <w:r w:rsidR="00BC7798">
              <w:t>i</w:t>
            </w:r>
            <w:r w:rsidR="006F3B6B">
              <w:t>l</w:t>
            </w:r>
            <w:r>
              <w:t>ir.</w:t>
            </w:r>
          </w:p>
          <w:p w:rsidR="00D508A8" w:rsidRDefault="00D508A8" w:rsidP="00D508A8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YÖK, Üniversitemiz Strateji Geliştirme Daire Başkanlığı Muhasebe Birimi Hesabına ilgili öğrencilere aktarmak üzere parayı yatırır.</w:t>
            </w:r>
          </w:p>
          <w:p w:rsidR="00D508A8" w:rsidRPr="002D0430" w:rsidRDefault="00D508A8" w:rsidP="00D508A8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SKS Daire Başkanlığı, ilgili öğrencilere ulaşarak kimlik ve hesap bilgilerini temin eder.</w:t>
            </w:r>
          </w:p>
          <w:p w:rsidR="00D508A8" w:rsidRDefault="00D508A8" w:rsidP="00D508A8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SKS Daire Başkanlığ</w:t>
            </w:r>
            <w:r w:rsidR="00FA00D1">
              <w:t xml:space="preserve">ı, </w:t>
            </w:r>
            <w:r>
              <w:t xml:space="preserve">her ayın 1- 10’u arasında öğrencilerin hesabına aktarılmak üzere İdari ve Mali İşler Daire Başkanlığı’na talimat yazısı yazar. </w:t>
            </w:r>
          </w:p>
          <w:p w:rsidR="00D508A8" w:rsidRDefault="00D508A8" w:rsidP="00D508A8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İdari ve Mali İşler Daire Başkanlığı, bursların hesaplara geçmesi için Strateji Geliştirme Daire Başkanlığı’na yazı yazar.</w:t>
            </w:r>
          </w:p>
          <w:p w:rsidR="00D508A8" w:rsidRDefault="00D508A8" w:rsidP="00D508A8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Strateji Geliştirme Daire Başkanlığı burs tutarlarını hesaplara aktarır.</w:t>
            </w:r>
          </w:p>
          <w:p w:rsidR="00D508A8" w:rsidRDefault="00D508A8" w:rsidP="00D508A8">
            <w:pPr>
              <w:pStyle w:val="ListeParagraf"/>
              <w:ind w:left="450"/>
              <w:jc w:val="both"/>
            </w:pPr>
          </w:p>
          <w:p w:rsidR="00D508A8" w:rsidRDefault="00D508A8" w:rsidP="00D508A8">
            <w:pPr>
              <w:pStyle w:val="ListeParagraf"/>
              <w:ind w:left="450"/>
              <w:jc w:val="both"/>
            </w:pP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/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</w:tc>
      </w:tr>
    </w:tbl>
    <w:p w:rsidR="006477C5" w:rsidRDefault="006477C5">
      <w:bookmarkStart w:id="0" w:name="_GoBack"/>
      <w:bookmarkEnd w:id="0"/>
    </w:p>
    <w:tbl>
      <w:tblPr>
        <w:tblW w:w="9640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1087"/>
        <w:gridCol w:w="1749"/>
        <w:gridCol w:w="196"/>
        <w:gridCol w:w="1530"/>
        <w:gridCol w:w="431"/>
        <w:gridCol w:w="1117"/>
        <w:gridCol w:w="960"/>
        <w:gridCol w:w="160"/>
        <w:gridCol w:w="567"/>
        <w:gridCol w:w="1843"/>
      </w:tblGrid>
      <w:tr w:rsidR="00542702" w:rsidRPr="00542702" w:rsidTr="006B50A1">
        <w:trPr>
          <w:trHeight w:val="255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HAZIRLAYAN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ONAYLAYAN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57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42702" w:rsidRPr="00542702" w:rsidTr="006B50A1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204AE" w:rsidP="005204AE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SOYADI:Selime</w:t>
            </w:r>
            <w:proofErr w:type="gramEnd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UZSERT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A45DE2" w:rsidP="00A45DE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="00542702"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proofErr w:type="gramEnd"/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A45DE2" w:rsidP="006B50A1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E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krem 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BUDAK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A45DE2">
            <w:pPr>
              <w:spacing w:after="0" w:line="240" w:lineRule="auto"/>
              <w:jc w:val="center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</w:tr>
      <w:tr w:rsidR="00542702" w:rsidRPr="00542702" w:rsidTr="006B50A1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204AE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………:</w:t>
            </w:r>
            <w:proofErr w:type="gramEnd"/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2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0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.0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6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.201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6B50A1" w:rsidP="005204AE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2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0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.0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6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.201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42702" w:rsidRPr="00542702" w:rsidTr="006B50A1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204AE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……….:</w:t>
            </w:r>
            <w:proofErr w:type="gramEnd"/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42702" w:rsidRPr="00542702" w:rsidTr="00CC2516">
        <w:trPr>
          <w:trHeight w:val="120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</w:tbl>
    <w:p w:rsidR="004D0009" w:rsidRDefault="00C32BF6">
      <w:r>
        <w:br w:type="page"/>
      </w:r>
      <w:r w:rsidR="00A57B8B">
        <w:object w:dxaOrig="10865" w:dyaOrig="157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533.25pt" o:ole="">
            <v:imagedata r:id="rId8" o:title=""/>
          </v:shape>
          <o:OLEObject Type="Embed" ProgID="Visio.Drawing.11" ShapeID="_x0000_i1025" DrawAspect="Content" ObjectID="_1591772674" r:id="rId9"/>
        </w:object>
      </w:r>
    </w:p>
    <w:sectPr w:rsidR="004D0009" w:rsidSect="00CC251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52D" w:rsidRDefault="0025352D" w:rsidP="00EB341B">
      <w:pPr>
        <w:spacing w:after="0" w:line="240" w:lineRule="auto"/>
      </w:pPr>
      <w:r>
        <w:separator/>
      </w:r>
    </w:p>
  </w:endnote>
  <w:endnote w:type="continuationSeparator" w:id="0">
    <w:p w:rsidR="0025352D" w:rsidRDefault="0025352D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8D" w:rsidRDefault="005B408D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8D" w:rsidRDefault="005B408D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8D" w:rsidRDefault="005B408D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52D" w:rsidRDefault="0025352D" w:rsidP="00EB341B">
      <w:pPr>
        <w:spacing w:after="0" w:line="240" w:lineRule="auto"/>
      </w:pPr>
      <w:r>
        <w:separator/>
      </w:r>
    </w:p>
  </w:footnote>
  <w:footnote w:type="continuationSeparator" w:id="0">
    <w:p w:rsidR="0025352D" w:rsidRDefault="0025352D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8D" w:rsidRDefault="005B408D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40" w:type="dxa"/>
      <w:tblInd w:w="-72" w:type="dxa"/>
      <w:tblCellMar>
        <w:left w:w="70" w:type="dxa"/>
        <w:right w:w="70" w:type="dxa"/>
      </w:tblCellMar>
      <w:tblLook w:val="04A0"/>
    </w:tblPr>
    <w:tblGrid>
      <w:gridCol w:w="1377"/>
      <w:gridCol w:w="960"/>
      <w:gridCol w:w="1197"/>
      <w:gridCol w:w="960"/>
      <w:gridCol w:w="960"/>
      <w:gridCol w:w="960"/>
      <w:gridCol w:w="960"/>
      <w:gridCol w:w="2266"/>
    </w:tblGrid>
    <w:tr w:rsidR="00225451" w:rsidRPr="00225451" w:rsidTr="003975BD">
      <w:trPr>
        <w:trHeight w:val="255"/>
      </w:trPr>
      <w:tc>
        <w:tcPr>
          <w:tcW w:w="137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119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T.C. 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315"/>
      </w:trPr>
      <w:tc>
        <w:tcPr>
          <w:tcW w:w="1377" w:type="dxa"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noProof/>
              <w:lang w:eastAsia="tr-TR"/>
            </w:rPr>
            <w:drawing>
              <wp:inline distT="0" distB="0" distL="0" distR="0">
                <wp:extent cx="685800" cy="581025"/>
                <wp:effectExtent l="19050" t="0" r="0" b="0"/>
                <wp:docPr id="2" name="Resim 5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5037" w:type="dxa"/>
          <w:gridSpan w:val="5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ESKİŞEHİR OSMANGAZİ ÜNİVERSİTESİ </w:t>
          </w:r>
        </w:p>
        <w:p w:rsidR="00225451" w:rsidRPr="00225451" w:rsidRDefault="00225451" w:rsidP="00BC68BC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          </w:t>
          </w:r>
          <w:r w:rsidR="00BC68BC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PROSEDÜR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EL KİTABI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9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  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</w:t>
          </w:r>
        </w:p>
      </w:tc>
      <w:tc>
        <w:tcPr>
          <w:tcW w:w="2880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Birim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Sağlık Kültür ve Spor Daire Başkanlığı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Kategori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5B408D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</w:t>
          </w:r>
          <w:r w:rsidR="005B408D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ağlık</w:t>
          </w: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</w:t>
          </w: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Hizmetler</w:t>
          </w:r>
          <w:r w:rsidR="005B408D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i</w:t>
          </w:r>
          <w:r w:rsidR="00792C56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</w:t>
          </w:r>
          <w:r w:rsidR="005204AE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–</w:t>
          </w:r>
          <w:r w:rsidR="00792C56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</w:t>
          </w:r>
          <w:r w:rsidR="005204AE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YÖK Destek </w:t>
          </w:r>
          <w:r w:rsidR="00792C56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Burslar</w:t>
          </w:r>
          <w:r w:rsidR="005204AE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ı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645C39" w:rsidP="00645C39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spellStart"/>
          <w:proofErr w:type="gramStart"/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Prese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dür</w:t>
          </w:r>
          <w:proofErr w:type="spellEnd"/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</w:t>
          </w:r>
          <w:r w:rsidR="006B50A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792C56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: </w:t>
          </w:r>
          <w:r w:rsidR="005204AE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A1- 03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Adı</w:t>
          </w:r>
        </w:p>
      </w:tc>
      <w:tc>
        <w:tcPr>
          <w:tcW w:w="7303" w:type="dxa"/>
          <w:gridSpan w:val="6"/>
          <w:tcBorders>
            <w:top w:val="nil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792C56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  <w:r w:rsidR="005204AE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YÖK Destek Bursu Alt Süreci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gramStart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Revizyon  </w:t>
          </w:r>
          <w:r w:rsidR="00645C39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</w:t>
          </w:r>
          <w:r w:rsidR="006B50A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6B50A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Tarihi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792C56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  <w:r w:rsidR="005204AE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20.06.2018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</w:tbl>
  <w:p w:rsidR="00BE6B64" w:rsidRDefault="00BE6B64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8D" w:rsidRDefault="005B408D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23058E"/>
    <w:multiLevelType w:val="hybridMultilevel"/>
    <w:tmpl w:val="4240DC48"/>
    <w:lvl w:ilvl="0" w:tplc="828A7000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/>
  <w:rsids>
    <w:rsidRoot w:val="00176D49"/>
    <w:rsid w:val="0002063E"/>
    <w:rsid w:val="0002384F"/>
    <w:rsid w:val="00043CED"/>
    <w:rsid w:val="00051FA7"/>
    <w:rsid w:val="00052D3F"/>
    <w:rsid w:val="00062D0A"/>
    <w:rsid w:val="0007367E"/>
    <w:rsid w:val="00075B0C"/>
    <w:rsid w:val="00085141"/>
    <w:rsid w:val="000949E5"/>
    <w:rsid w:val="000B2EFB"/>
    <w:rsid w:val="000C1CFA"/>
    <w:rsid w:val="000C7F03"/>
    <w:rsid w:val="000D2988"/>
    <w:rsid w:val="000D2D1D"/>
    <w:rsid w:val="000E06DD"/>
    <w:rsid w:val="000E0C68"/>
    <w:rsid w:val="000F2E23"/>
    <w:rsid w:val="000F65A5"/>
    <w:rsid w:val="001012ED"/>
    <w:rsid w:val="00106591"/>
    <w:rsid w:val="001079A7"/>
    <w:rsid w:val="00111B91"/>
    <w:rsid w:val="001216F0"/>
    <w:rsid w:val="00124775"/>
    <w:rsid w:val="001247BA"/>
    <w:rsid w:val="00131AAA"/>
    <w:rsid w:val="001437A2"/>
    <w:rsid w:val="0015572E"/>
    <w:rsid w:val="00164536"/>
    <w:rsid w:val="00171C5C"/>
    <w:rsid w:val="0017455F"/>
    <w:rsid w:val="00176D49"/>
    <w:rsid w:val="0017741D"/>
    <w:rsid w:val="0018405F"/>
    <w:rsid w:val="00186368"/>
    <w:rsid w:val="00195FE9"/>
    <w:rsid w:val="0019700A"/>
    <w:rsid w:val="00197688"/>
    <w:rsid w:val="001A7566"/>
    <w:rsid w:val="001B10B0"/>
    <w:rsid w:val="001B1D78"/>
    <w:rsid w:val="001D4C62"/>
    <w:rsid w:val="001D6BF8"/>
    <w:rsid w:val="001E7777"/>
    <w:rsid w:val="001F59D9"/>
    <w:rsid w:val="00225044"/>
    <w:rsid w:val="00225451"/>
    <w:rsid w:val="00235595"/>
    <w:rsid w:val="00244DE9"/>
    <w:rsid w:val="0025352D"/>
    <w:rsid w:val="00267840"/>
    <w:rsid w:val="002747C1"/>
    <w:rsid w:val="0028346A"/>
    <w:rsid w:val="002C7B79"/>
    <w:rsid w:val="002D0430"/>
    <w:rsid w:val="002E1740"/>
    <w:rsid w:val="002F12FB"/>
    <w:rsid w:val="002F3D11"/>
    <w:rsid w:val="00302F6F"/>
    <w:rsid w:val="0030719A"/>
    <w:rsid w:val="00313902"/>
    <w:rsid w:val="003200A8"/>
    <w:rsid w:val="00331EEB"/>
    <w:rsid w:val="003467AB"/>
    <w:rsid w:val="00352569"/>
    <w:rsid w:val="00362219"/>
    <w:rsid w:val="00363BBB"/>
    <w:rsid w:val="003908B3"/>
    <w:rsid w:val="00391FBD"/>
    <w:rsid w:val="00394C0F"/>
    <w:rsid w:val="003975BD"/>
    <w:rsid w:val="003B3FA4"/>
    <w:rsid w:val="003C25DE"/>
    <w:rsid w:val="003E09B0"/>
    <w:rsid w:val="003E6185"/>
    <w:rsid w:val="003E635C"/>
    <w:rsid w:val="003E6D45"/>
    <w:rsid w:val="00400957"/>
    <w:rsid w:val="00430F94"/>
    <w:rsid w:val="00432E68"/>
    <w:rsid w:val="0045026A"/>
    <w:rsid w:val="00462658"/>
    <w:rsid w:val="004759DE"/>
    <w:rsid w:val="00492F0E"/>
    <w:rsid w:val="004D0009"/>
    <w:rsid w:val="004D78B5"/>
    <w:rsid w:val="004D7DA9"/>
    <w:rsid w:val="004F2738"/>
    <w:rsid w:val="005030B8"/>
    <w:rsid w:val="005151ED"/>
    <w:rsid w:val="00517D3E"/>
    <w:rsid w:val="005204AE"/>
    <w:rsid w:val="005278A3"/>
    <w:rsid w:val="005312D6"/>
    <w:rsid w:val="0053272D"/>
    <w:rsid w:val="00542702"/>
    <w:rsid w:val="00551A6A"/>
    <w:rsid w:val="00562B62"/>
    <w:rsid w:val="0056650E"/>
    <w:rsid w:val="00566AC1"/>
    <w:rsid w:val="005804E1"/>
    <w:rsid w:val="00582348"/>
    <w:rsid w:val="005A2CA7"/>
    <w:rsid w:val="005B408D"/>
    <w:rsid w:val="005C508E"/>
    <w:rsid w:val="005E28BD"/>
    <w:rsid w:val="005E35E3"/>
    <w:rsid w:val="005E439E"/>
    <w:rsid w:val="00600691"/>
    <w:rsid w:val="00600812"/>
    <w:rsid w:val="00625B6E"/>
    <w:rsid w:val="00637752"/>
    <w:rsid w:val="00645C39"/>
    <w:rsid w:val="00646ED1"/>
    <w:rsid w:val="006477C5"/>
    <w:rsid w:val="00660914"/>
    <w:rsid w:val="00680F43"/>
    <w:rsid w:val="006817EA"/>
    <w:rsid w:val="00682165"/>
    <w:rsid w:val="00683284"/>
    <w:rsid w:val="00690893"/>
    <w:rsid w:val="00690E11"/>
    <w:rsid w:val="006B3256"/>
    <w:rsid w:val="006B50A1"/>
    <w:rsid w:val="006B584F"/>
    <w:rsid w:val="006B7794"/>
    <w:rsid w:val="006C5E7A"/>
    <w:rsid w:val="006C6BC8"/>
    <w:rsid w:val="006D2ECF"/>
    <w:rsid w:val="006D7D5A"/>
    <w:rsid w:val="006F0FAF"/>
    <w:rsid w:val="006F3B6B"/>
    <w:rsid w:val="007140CC"/>
    <w:rsid w:val="007151D4"/>
    <w:rsid w:val="00732C26"/>
    <w:rsid w:val="00736F3C"/>
    <w:rsid w:val="00740494"/>
    <w:rsid w:val="00742FF6"/>
    <w:rsid w:val="00751486"/>
    <w:rsid w:val="00772D0F"/>
    <w:rsid w:val="00780DB8"/>
    <w:rsid w:val="00783A0E"/>
    <w:rsid w:val="0078426A"/>
    <w:rsid w:val="00790896"/>
    <w:rsid w:val="00792C56"/>
    <w:rsid w:val="00794D4C"/>
    <w:rsid w:val="00795CDF"/>
    <w:rsid w:val="007A4CDB"/>
    <w:rsid w:val="007A5923"/>
    <w:rsid w:val="007B2787"/>
    <w:rsid w:val="007C26A1"/>
    <w:rsid w:val="007D445D"/>
    <w:rsid w:val="007D47C5"/>
    <w:rsid w:val="007D5164"/>
    <w:rsid w:val="007D7D6F"/>
    <w:rsid w:val="007E0B46"/>
    <w:rsid w:val="007F3395"/>
    <w:rsid w:val="00801C7A"/>
    <w:rsid w:val="00811E22"/>
    <w:rsid w:val="00827556"/>
    <w:rsid w:val="008435F4"/>
    <w:rsid w:val="008622BC"/>
    <w:rsid w:val="008640DB"/>
    <w:rsid w:val="00865088"/>
    <w:rsid w:val="00872A7E"/>
    <w:rsid w:val="0088665D"/>
    <w:rsid w:val="0088708E"/>
    <w:rsid w:val="008907D1"/>
    <w:rsid w:val="008A07A9"/>
    <w:rsid w:val="008B002A"/>
    <w:rsid w:val="008B7153"/>
    <w:rsid w:val="008C1877"/>
    <w:rsid w:val="008C57D9"/>
    <w:rsid w:val="008F1492"/>
    <w:rsid w:val="008F27C9"/>
    <w:rsid w:val="009011BE"/>
    <w:rsid w:val="00913CBF"/>
    <w:rsid w:val="00914545"/>
    <w:rsid w:val="009205B5"/>
    <w:rsid w:val="00921E2C"/>
    <w:rsid w:val="00930442"/>
    <w:rsid w:val="009325F2"/>
    <w:rsid w:val="0093793B"/>
    <w:rsid w:val="00957048"/>
    <w:rsid w:val="0096357A"/>
    <w:rsid w:val="00963D9A"/>
    <w:rsid w:val="009705D4"/>
    <w:rsid w:val="0097156C"/>
    <w:rsid w:val="00981AFC"/>
    <w:rsid w:val="009840A6"/>
    <w:rsid w:val="00994E64"/>
    <w:rsid w:val="009A17A8"/>
    <w:rsid w:val="009B4302"/>
    <w:rsid w:val="009E4AF6"/>
    <w:rsid w:val="009E6C84"/>
    <w:rsid w:val="009F24F6"/>
    <w:rsid w:val="00A0064C"/>
    <w:rsid w:val="00A00853"/>
    <w:rsid w:val="00A25E08"/>
    <w:rsid w:val="00A30D2A"/>
    <w:rsid w:val="00A32A13"/>
    <w:rsid w:val="00A4202E"/>
    <w:rsid w:val="00A45DE2"/>
    <w:rsid w:val="00A45E25"/>
    <w:rsid w:val="00A532C0"/>
    <w:rsid w:val="00A57B8B"/>
    <w:rsid w:val="00A57D79"/>
    <w:rsid w:val="00A61AF2"/>
    <w:rsid w:val="00A859F0"/>
    <w:rsid w:val="00A86749"/>
    <w:rsid w:val="00A869A8"/>
    <w:rsid w:val="00AA4224"/>
    <w:rsid w:val="00AA7A39"/>
    <w:rsid w:val="00AB1A67"/>
    <w:rsid w:val="00AB404B"/>
    <w:rsid w:val="00AB4A25"/>
    <w:rsid w:val="00AC0E6B"/>
    <w:rsid w:val="00AC14D1"/>
    <w:rsid w:val="00AC1FEB"/>
    <w:rsid w:val="00AC2524"/>
    <w:rsid w:val="00AE7B42"/>
    <w:rsid w:val="00AF303A"/>
    <w:rsid w:val="00B0050E"/>
    <w:rsid w:val="00B01151"/>
    <w:rsid w:val="00B0577D"/>
    <w:rsid w:val="00B06398"/>
    <w:rsid w:val="00B075EE"/>
    <w:rsid w:val="00B2653D"/>
    <w:rsid w:val="00B33CB0"/>
    <w:rsid w:val="00B40F9B"/>
    <w:rsid w:val="00B62524"/>
    <w:rsid w:val="00B9061D"/>
    <w:rsid w:val="00BA18D9"/>
    <w:rsid w:val="00BA4224"/>
    <w:rsid w:val="00BC68BC"/>
    <w:rsid w:val="00BC7798"/>
    <w:rsid w:val="00BD6050"/>
    <w:rsid w:val="00BD68B1"/>
    <w:rsid w:val="00BE6B64"/>
    <w:rsid w:val="00BF5665"/>
    <w:rsid w:val="00C07198"/>
    <w:rsid w:val="00C1410D"/>
    <w:rsid w:val="00C1415C"/>
    <w:rsid w:val="00C1586C"/>
    <w:rsid w:val="00C316A2"/>
    <w:rsid w:val="00C32BF6"/>
    <w:rsid w:val="00C47FD0"/>
    <w:rsid w:val="00C5012A"/>
    <w:rsid w:val="00C54907"/>
    <w:rsid w:val="00C54DF5"/>
    <w:rsid w:val="00C62309"/>
    <w:rsid w:val="00C73616"/>
    <w:rsid w:val="00C75A10"/>
    <w:rsid w:val="00CB21CC"/>
    <w:rsid w:val="00CB3457"/>
    <w:rsid w:val="00CB47F6"/>
    <w:rsid w:val="00CC2516"/>
    <w:rsid w:val="00CC4446"/>
    <w:rsid w:val="00D04E17"/>
    <w:rsid w:val="00D16F2C"/>
    <w:rsid w:val="00D220E3"/>
    <w:rsid w:val="00D248EE"/>
    <w:rsid w:val="00D27C51"/>
    <w:rsid w:val="00D33CCD"/>
    <w:rsid w:val="00D33EBF"/>
    <w:rsid w:val="00D37390"/>
    <w:rsid w:val="00D508A8"/>
    <w:rsid w:val="00D52842"/>
    <w:rsid w:val="00D541FF"/>
    <w:rsid w:val="00D6327E"/>
    <w:rsid w:val="00D65416"/>
    <w:rsid w:val="00D92E40"/>
    <w:rsid w:val="00D93B52"/>
    <w:rsid w:val="00D94425"/>
    <w:rsid w:val="00D97270"/>
    <w:rsid w:val="00DB75C5"/>
    <w:rsid w:val="00DC0686"/>
    <w:rsid w:val="00DC1A0E"/>
    <w:rsid w:val="00DC33C1"/>
    <w:rsid w:val="00DE13ED"/>
    <w:rsid w:val="00DE4A7B"/>
    <w:rsid w:val="00DF0246"/>
    <w:rsid w:val="00DF6582"/>
    <w:rsid w:val="00E05895"/>
    <w:rsid w:val="00E118E6"/>
    <w:rsid w:val="00E130EE"/>
    <w:rsid w:val="00E17A06"/>
    <w:rsid w:val="00E2379C"/>
    <w:rsid w:val="00E31447"/>
    <w:rsid w:val="00E35997"/>
    <w:rsid w:val="00E63F95"/>
    <w:rsid w:val="00E85965"/>
    <w:rsid w:val="00EA25E8"/>
    <w:rsid w:val="00EB05CB"/>
    <w:rsid w:val="00EB07BD"/>
    <w:rsid w:val="00EB341B"/>
    <w:rsid w:val="00ED1C42"/>
    <w:rsid w:val="00ED27EA"/>
    <w:rsid w:val="00ED4216"/>
    <w:rsid w:val="00EE3281"/>
    <w:rsid w:val="00EE59FF"/>
    <w:rsid w:val="00F00EF0"/>
    <w:rsid w:val="00F12D0E"/>
    <w:rsid w:val="00F40BF0"/>
    <w:rsid w:val="00F40EF9"/>
    <w:rsid w:val="00F50C5C"/>
    <w:rsid w:val="00F57B5A"/>
    <w:rsid w:val="00F60B9B"/>
    <w:rsid w:val="00F64DD6"/>
    <w:rsid w:val="00F71041"/>
    <w:rsid w:val="00F736AD"/>
    <w:rsid w:val="00F740FE"/>
    <w:rsid w:val="00F8585E"/>
    <w:rsid w:val="00F92940"/>
    <w:rsid w:val="00FA00D1"/>
    <w:rsid w:val="00FA3756"/>
    <w:rsid w:val="00FB4165"/>
    <w:rsid w:val="00FD4BFD"/>
    <w:rsid w:val="00FF0528"/>
    <w:rsid w:val="00FF1E76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3139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TA\Desktop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EAAB4A2F-0660-4293-9BAB-6A8B00969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23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User</cp:lastModifiedBy>
  <cp:revision>12</cp:revision>
  <cp:lastPrinted>2018-06-20T12:59:00Z</cp:lastPrinted>
  <dcterms:created xsi:type="dcterms:W3CDTF">2018-06-20T13:06:00Z</dcterms:created>
  <dcterms:modified xsi:type="dcterms:W3CDTF">2018-06-29T07:18:00Z</dcterms:modified>
</cp:coreProperties>
</file>