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B33CB0" w:rsidRPr="002D0430" w:rsidTr="00FD5E28">
        <w:trPr>
          <w:trHeight w:val="9511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K</w:t>
            </w:r>
            <w:r w:rsidR="00E62490">
              <w:t xml:space="preserve">YK </w:t>
            </w:r>
            <w:r>
              <w:t xml:space="preserve">tarafından Üniversitemize ayrılan kontenjan </w:t>
            </w:r>
            <w:proofErr w:type="gramStart"/>
            <w:r>
              <w:t>dahilinde</w:t>
            </w:r>
            <w:proofErr w:type="gramEnd"/>
            <w:r>
              <w:t xml:space="preserve">, </w:t>
            </w:r>
            <w:r w:rsidR="00E62490">
              <w:t xml:space="preserve">Birimlerdeki </w:t>
            </w:r>
            <w:r>
              <w:t xml:space="preserve">öğrenci sayılarına göre kontenjan ayrılır ve </w:t>
            </w:r>
            <w:r w:rsidR="00F13DF0">
              <w:t xml:space="preserve">Birimlere </w:t>
            </w:r>
            <w:r w:rsidR="0003480E">
              <w:t>yazı yazılır.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Üniversite</w:t>
            </w:r>
            <w:r w:rsidR="0003480E">
              <w:t>miz</w:t>
            </w:r>
            <w:r>
              <w:t xml:space="preserve"> Birimlerinin </w:t>
            </w:r>
            <w:r w:rsidR="0003480E">
              <w:t>belirlenen kontenjanları, başvuru şekli, şartları ve süresi SKS Daire Başkanlığının web sitesinde yayımlanır ve ilgili birimlerine yazılı olarak bildirilir.</w:t>
            </w:r>
          </w:p>
          <w:p w:rsidR="00230339" w:rsidRPr="002D0430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İlgili </w:t>
            </w:r>
            <w:r w:rsidR="00F13DF0">
              <w:t xml:space="preserve">Birimler </w:t>
            </w:r>
            <w:r>
              <w:t xml:space="preserve">öğrencilere gerekli duyuruları yapar. Öğrenciler burs başvuru formunu ve istenilen evrakları belirlenen tarihler arasında </w:t>
            </w:r>
            <w:r w:rsidR="00F13DF0">
              <w:t xml:space="preserve">Birimlerine </w:t>
            </w:r>
            <w:r>
              <w:t>teslim eder.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İlgili </w:t>
            </w:r>
            <w:r w:rsidR="00F13DF0">
              <w:t xml:space="preserve">Birimler tarafından asil ve yedek şeklinde oluşturulan listeler, belirtilen sürede SKS Daire Başkanlığı’na yazı ile gönderir. 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 w:rsidRPr="000D2D1D">
              <w:rPr>
                <w:b/>
              </w:rPr>
              <w:t xml:space="preserve"> </w:t>
            </w:r>
            <w:r>
              <w:t xml:space="preserve">SKS Daire Başkanlığı, </w:t>
            </w:r>
            <w:r w:rsidR="00F13DF0">
              <w:t xml:space="preserve">KYK </w:t>
            </w:r>
            <w:r>
              <w:t xml:space="preserve">tarafından belirlenen tarihler arasında Kurumun internet sitesinde açılan sisteme </w:t>
            </w:r>
            <w:r w:rsidR="00F13DF0">
              <w:t xml:space="preserve">Birimler </w:t>
            </w:r>
            <w:r>
              <w:t xml:space="preserve">tarafından seçilen öğrencilerin girişini yapar. 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SKS Daire Başkanlığı sisteme kabul edilen öğrencilerin listesini gerekli değerlendirmelerin yapılması için </w:t>
            </w:r>
            <w:proofErr w:type="spellStart"/>
            <w:r>
              <w:t>K</w:t>
            </w:r>
            <w:r w:rsidR="00F13DF0">
              <w:t>YK</w:t>
            </w:r>
            <w:r>
              <w:t>’</w:t>
            </w:r>
            <w:r w:rsidR="00F13DF0">
              <w:t>y</w:t>
            </w:r>
            <w:r>
              <w:t>a</w:t>
            </w:r>
            <w:proofErr w:type="spellEnd"/>
            <w:r>
              <w:t xml:space="preserve"> bildirir.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 SKS Daire Başkanlığı sisteme kabul edilen öğrencilerin listesini ilgili öğrencilere duyuru yapılması için </w:t>
            </w:r>
            <w:r w:rsidR="00F13DF0">
              <w:t xml:space="preserve">ilgili Birimlere </w:t>
            </w:r>
            <w:r>
              <w:t>gönderir.</w:t>
            </w:r>
          </w:p>
          <w:p w:rsidR="00230339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Sisteme girişi yapılan öğrenciler </w:t>
            </w:r>
            <w:proofErr w:type="spellStart"/>
            <w:r w:rsidR="00F13DF0">
              <w:t>KYK’nın</w:t>
            </w:r>
            <w:proofErr w:type="spellEnd"/>
            <w:r w:rsidR="00F13DF0">
              <w:t xml:space="preserve"> </w:t>
            </w:r>
            <w:r>
              <w:t>internet sisteminden duyuruları takip ederek, burs başvurularının ka</w:t>
            </w:r>
            <w:r w:rsidR="0003480E">
              <w:t>bul edilip edilmediğine</w:t>
            </w:r>
            <w:r>
              <w:t xml:space="preserve"> bakar. </w:t>
            </w:r>
          </w:p>
          <w:p w:rsidR="00230339" w:rsidRPr="002D0430" w:rsidRDefault="00230339" w:rsidP="00230339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 xml:space="preserve"> Burs başvurusu kabul edilen öğrenciler, e-devlet üzerinden onay işlemi yaptıktan sonra burslarını almaya hak kazanır.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/>
    <w:tbl>
      <w:tblPr>
        <w:tblW w:w="964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196"/>
        <w:gridCol w:w="1530"/>
        <w:gridCol w:w="1548"/>
        <w:gridCol w:w="960"/>
        <w:gridCol w:w="160"/>
        <w:gridCol w:w="567"/>
        <w:gridCol w:w="1843"/>
      </w:tblGrid>
      <w:tr w:rsidR="00542702" w:rsidRPr="00542702" w:rsidTr="006B50A1">
        <w:trPr>
          <w:trHeight w:val="25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204AE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</w:rPr>
              <w:t>SOYADI:Selime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</w:rPr>
              <w:t xml:space="preserve"> UZSERT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A45DE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</w:rPr>
              <w:t xml:space="preserve">SOYADI   </w:t>
            </w:r>
            <w:r w:rsidR="00542702" w:rsidRPr="00542702">
              <w:rPr>
                <w:rFonts w:ascii="Arial TUR" w:eastAsia="Times New Roman" w:hAnsi="Arial TUR" w:cs="Arial TUR"/>
                <w:sz w:val="20"/>
                <w:szCs w:val="20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6B50A1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</w:rPr>
              <w:t>E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</w:rPr>
              <w:t xml:space="preserve">krem </w:t>
            </w:r>
            <w:r>
              <w:rPr>
                <w:rFonts w:ascii="Arial TUR" w:eastAsia="Times New Roman" w:hAnsi="Arial TUR" w:cs="Arial TUR"/>
                <w:sz w:val="20"/>
                <w:szCs w:val="20"/>
              </w:rPr>
              <w:t>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A45DE2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</w:rPr>
            </w:pPr>
          </w:p>
        </w:tc>
      </w:tr>
      <w:tr w:rsidR="00542702" w:rsidRPr="00542702" w:rsidTr="006B50A1">
        <w:trPr>
          <w:trHeight w:val="255"/>
        </w:trPr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………:</w:t>
            </w:r>
            <w:proofErr w:type="gramEnd"/>
            <w:r w:rsidR="006B50A1">
              <w:rPr>
                <w:rFonts w:ascii="Arial TUR" w:eastAsia="Times New Roman" w:hAnsi="Arial TUR" w:cs="Arial TUR"/>
                <w:sz w:val="20"/>
                <w:szCs w:val="20"/>
              </w:rPr>
              <w:t>2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</w:rPr>
              <w:t>0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</w:rPr>
              <w:t>.0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</w:rPr>
              <w:t>6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</w:rPr>
              <w:t>.201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</w:rPr>
              <w:t>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 xml:space="preserve">  :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6B50A1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</w:rPr>
              <w:t xml:space="preserve"> 2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</w:rPr>
              <w:t>0</w:t>
            </w:r>
            <w:r>
              <w:rPr>
                <w:rFonts w:ascii="Arial TUR" w:eastAsia="Times New Roman" w:hAnsi="Arial TUR" w:cs="Arial TUR"/>
                <w:sz w:val="20"/>
                <w:szCs w:val="20"/>
              </w:rPr>
              <w:t>.0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</w:rPr>
              <w:t>6</w:t>
            </w:r>
            <w:r>
              <w:rPr>
                <w:rFonts w:ascii="Arial TUR" w:eastAsia="Times New Roman" w:hAnsi="Arial TUR" w:cs="Arial TUR"/>
                <w:sz w:val="20"/>
                <w:szCs w:val="20"/>
              </w:rPr>
              <w:t>.201</w:t>
            </w:r>
            <w:r w:rsidR="005204AE">
              <w:rPr>
                <w:rFonts w:ascii="Arial TUR" w:eastAsia="Times New Roman" w:hAnsi="Arial TUR" w:cs="Arial TUR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</w:tr>
      <w:tr w:rsidR="00542702" w:rsidRPr="00542702" w:rsidTr="00FD5E28">
        <w:trPr>
          <w:trHeight w:val="2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204AE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……….:</w:t>
            </w:r>
            <w:proofErr w:type="gramEnd"/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</w:rPr>
              <w:t> </w:t>
            </w:r>
          </w:p>
        </w:tc>
      </w:tr>
    </w:tbl>
    <w:p w:rsidR="004D0009" w:rsidRDefault="00C32BF6">
      <w:bookmarkStart w:id="0" w:name="_GoBack"/>
      <w:bookmarkEnd w:id="0"/>
      <w:r>
        <w:br w:type="page"/>
      </w:r>
      <w:r w:rsidR="007E5E46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533.25pt" o:ole="">
            <v:imagedata r:id="rId8" o:title=""/>
          </v:shape>
          <o:OLEObject Type="Embed" ProgID="Visio.Drawing.11" ShapeID="_x0000_i1025" DrawAspect="Content" ObjectID="_1618906326" r:id="rId9"/>
        </w:object>
      </w:r>
    </w:p>
    <w:sectPr w:rsidR="004D0009" w:rsidSect="00CC25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15C" w:rsidRDefault="00C3415C" w:rsidP="00EB341B">
      <w:pPr>
        <w:spacing w:after="0" w:line="240" w:lineRule="auto"/>
      </w:pPr>
      <w:r>
        <w:separator/>
      </w:r>
    </w:p>
  </w:endnote>
  <w:endnote w:type="continuationSeparator" w:id="0">
    <w:p w:rsidR="00C3415C" w:rsidRDefault="00C3415C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59" w:rsidRDefault="0068365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59" w:rsidRDefault="00683659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59" w:rsidRDefault="0068365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15C" w:rsidRDefault="00C3415C" w:rsidP="00EB341B">
      <w:pPr>
        <w:spacing w:after="0" w:line="240" w:lineRule="auto"/>
      </w:pPr>
      <w:r>
        <w:separator/>
      </w:r>
    </w:p>
  </w:footnote>
  <w:footnote w:type="continuationSeparator" w:id="0">
    <w:p w:rsidR="00C3415C" w:rsidRDefault="00C3415C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59" w:rsidRDefault="0068365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7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3975BD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</w:tr>
    <w:tr w:rsidR="00225451" w:rsidRPr="00225451" w:rsidTr="003975BD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ESKİŞEHİR OSMANGAZİ ÜNİVERSİTESİ </w:t>
          </w:r>
        </w:p>
        <w:p w:rsidR="00225451" w:rsidRPr="00225451" w:rsidRDefault="00225451" w:rsidP="00BC68BC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                          </w:t>
          </w:r>
          <w:r w:rsidR="00BC68BC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PROSEDÜR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</w:tr>
    <w:tr w:rsidR="00225451" w:rsidRPr="00225451" w:rsidTr="003975BD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: Sağlık Kültür ve Spor Daire Başkanlığı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683659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: S</w:t>
          </w:r>
          <w:r w:rsidR="00683659">
            <w:rPr>
              <w:rFonts w:ascii="Arial TUR" w:eastAsia="Times New Roman" w:hAnsi="Arial TUR" w:cs="Times New Roman"/>
              <w:sz w:val="20"/>
              <w:szCs w:val="20"/>
            </w:rPr>
            <w:t>ağlık</w:t>
          </w: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 xml:space="preserve"> Hizmetler</w:t>
          </w:r>
          <w:r w:rsidR="00683659">
            <w:rPr>
              <w:rFonts w:ascii="Arial TUR" w:eastAsia="Times New Roman" w:hAnsi="Arial TUR" w:cs="Times New Roman"/>
              <w:sz w:val="20"/>
              <w:szCs w:val="20"/>
            </w:rPr>
            <w:t>i</w:t>
          </w:r>
          <w:r w:rsidR="00792C56">
            <w:rPr>
              <w:rFonts w:ascii="Arial TUR" w:eastAsia="Times New Roman" w:hAnsi="Arial TUR" w:cs="Times New Roman"/>
              <w:sz w:val="20"/>
              <w:szCs w:val="20"/>
            </w:rPr>
            <w:t xml:space="preserve"> </w:t>
          </w:r>
          <w:r w:rsidR="005204AE">
            <w:rPr>
              <w:rFonts w:ascii="Arial TUR" w:eastAsia="Times New Roman" w:hAnsi="Arial TUR" w:cs="Times New Roman"/>
              <w:sz w:val="20"/>
              <w:szCs w:val="20"/>
            </w:rPr>
            <w:t>–</w:t>
          </w:r>
          <w:r w:rsidR="00792C56">
            <w:rPr>
              <w:rFonts w:ascii="Arial TUR" w:eastAsia="Times New Roman" w:hAnsi="Arial TUR" w:cs="Times New Roman"/>
              <w:sz w:val="20"/>
              <w:szCs w:val="20"/>
            </w:rPr>
            <w:t xml:space="preserve"> </w:t>
          </w:r>
          <w:r w:rsidR="00162109">
            <w:rPr>
              <w:rFonts w:ascii="Arial TUR" w:eastAsia="Times New Roman" w:hAnsi="Arial TUR" w:cs="Times New Roman"/>
              <w:sz w:val="20"/>
              <w:szCs w:val="20"/>
            </w:rPr>
            <w:t xml:space="preserve">KYK </w:t>
          </w:r>
          <w:r w:rsidR="00792C56">
            <w:rPr>
              <w:rFonts w:ascii="Arial TUR" w:eastAsia="Times New Roman" w:hAnsi="Arial TUR" w:cs="Times New Roman"/>
              <w:sz w:val="20"/>
              <w:szCs w:val="20"/>
            </w:rPr>
            <w:t>Burslar</w:t>
          </w:r>
          <w:r w:rsidR="005204AE">
            <w:rPr>
              <w:rFonts w:ascii="Arial TUR" w:eastAsia="Times New Roman" w:hAnsi="Arial TUR" w:cs="Times New Roman"/>
              <w:sz w:val="20"/>
              <w:szCs w:val="20"/>
            </w:rPr>
            <w:t>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>
            <w:rPr>
              <w:rFonts w:ascii="Arial TUR" w:eastAsia="Times New Roman" w:hAnsi="Arial TUR" w:cs="Times New Roman"/>
              <w:sz w:val="20"/>
              <w:szCs w:val="20"/>
            </w:rPr>
            <w:t xml:space="preserve">: </w:t>
          </w:r>
          <w:r w:rsidR="005204AE">
            <w:rPr>
              <w:rFonts w:ascii="Arial TUR" w:eastAsia="Times New Roman" w:hAnsi="Arial TUR" w:cs="Times New Roman"/>
              <w:sz w:val="20"/>
              <w:szCs w:val="20"/>
            </w:rPr>
            <w:t xml:space="preserve">A1- </w:t>
          </w:r>
          <w:r w:rsidR="00162109">
            <w:rPr>
              <w:rFonts w:ascii="Arial TUR" w:eastAsia="Times New Roman" w:hAnsi="Arial TUR" w:cs="Times New Roman"/>
              <w:sz w:val="20"/>
              <w:szCs w:val="20"/>
            </w:rPr>
            <w:t>02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162109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>
            <w:rPr>
              <w:rFonts w:ascii="Arial TUR" w:eastAsia="Times New Roman" w:hAnsi="Arial TUR" w:cs="Times New Roman"/>
              <w:sz w:val="20"/>
              <w:szCs w:val="20"/>
            </w:rPr>
            <w:t>:</w:t>
          </w:r>
          <w:r w:rsidR="00162109">
            <w:rPr>
              <w:rFonts w:ascii="Arial TUR" w:eastAsia="Times New Roman" w:hAnsi="Arial TUR" w:cs="Times New Roman"/>
              <w:sz w:val="20"/>
              <w:szCs w:val="20"/>
            </w:rPr>
            <w:t xml:space="preserve">KYK </w:t>
          </w:r>
          <w:r w:rsidR="005204AE">
            <w:rPr>
              <w:rFonts w:ascii="Arial TUR" w:eastAsia="Times New Roman" w:hAnsi="Arial TUR" w:cs="Times New Roman"/>
              <w:sz w:val="20"/>
              <w:szCs w:val="20"/>
            </w:rPr>
            <w:t>Bursu Alt Süreci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6B50A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792C56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>
            <w:rPr>
              <w:rFonts w:ascii="Arial TUR" w:eastAsia="Times New Roman" w:hAnsi="Arial TUR" w:cs="Times New Roman"/>
              <w:sz w:val="20"/>
              <w:szCs w:val="20"/>
            </w:rPr>
            <w:t>:</w:t>
          </w:r>
          <w:r w:rsidR="005204AE">
            <w:rPr>
              <w:rFonts w:ascii="Arial TUR" w:eastAsia="Times New Roman" w:hAnsi="Arial TUR" w:cs="Times New Roman"/>
              <w:sz w:val="20"/>
              <w:szCs w:val="20"/>
            </w:rPr>
            <w:t>20.06.2018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</w:rPr>
            <w:t> </w:t>
          </w:r>
        </w:p>
      </w:tc>
    </w:tr>
  </w:tbl>
  <w:p w:rsidR="00BE6B64" w:rsidRDefault="00BE6B6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659" w:rsidRDefault="0068365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23058E"/>
    <w:multiLevelType w:val="hybridMultilevel"/>
    <w:tmpl w:val="4240DC48"/>
    <w:lvl w:ilvl="0" w:tplc="828A700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49"/>
    <w:rsid w:val="0002063E"/>
    <w:rsid w:val="0002384F"/>
    <w:rsid w:val="0003480E"/>
    <w:rsid w:val="00041B2E"/>
    <w:rsid w:val="00043CED"/>
    <w:rsid w:val="00051FA7"/>
    <w:rsid w:val="00052D3F"/>
    <w:rsid w:val="00062D0A"/>
    <w:rsid w:val="0007367E"/>
    <w:rsid w:val="00075B0C"/>
    <w:rsid w:val="00085141"/>
    <w:rsid w:val="000949E5"/>
    <w:rsid w:val="000B2EFB"/>
    <w:rsid w:val="000C1CFA"/>
    <w:rsid w:val="000C7F03"/>
    <w:rsid w:val="000D2988"/>
    <w:rsid w:val="000D2D1D"/>
    <w:rsid w:val="000E06DD"/>
    <w:rsid w:val="000E0C68"/>
    <w:rsid w:val="000F2E23"/>
    <w:rsid w:val="000F65A5"/>
    <w:rsid w:val="001012ED"/>
    <w:rsid w:val="00106591"/>
    <w:rsid w:val="001079A7"/>
    <w:rsid w:val="00111B91"/>
    <w:rsid w:val="001216F0"/>
    <w:rsid w:val="00124775"/>
    <w:rsid w:val="001247BA"/>
    <w:rsid w:val="00131AAA"/>
    <w:rsid w:val="0015572E"/>
    <w:rsid w:val="00161304"/>
    <w:rsid w:val="00162109"/>
    <w:rsid w:val="00164536"/>
    <w:rsid w:val="00171C5C"/>
    <w:rsid w:val="0017455F"/>
    <w:rsid w:val="001748CA"/>
    <w:rsid w:val="00176D49"/>
    <w:rsid w:val="0017741D"/>
    <w:rsid w:val="0018405F"/>
    <w:rsid w:val="00186368"/>
    <w:rsid w:val="00195FE9"/>
    <w:rsid w:val="0019700A"/>
    <w:rsid w:val="00197688"/>
    <w:rsid w:val="001A7566"/>
    <w:rsid w:val="001B10B0"/>
    <w:rsid w:val="001B1D78"/>
    <w:rsid w:val="001C3D02"/>
    <w:rsid w:val="001D4C62"/>
    <w:rsid w:val="001D6BF8"/>
    <w:rsid w:val="001E7777"/>
    <w:rsid w:val="001F59D9"/>
    <w:rsid w:val="00225044"/>
    <w:rsid w:val="00225451"/>
    <w:rsid w:val="00230339"/>
    <w:rsid w:val="00235595"/>
    <w:rsid w:val="00244DE9"/>
    <w:rsid w:val="00257AC0"/>
    <w:rsid w:val="00267840"/>
    <w:rsid w:val="002747C1"/>
    <w:rsid w:val="0028346A"/>
    <w:rsid w:val="002C7B79"/>
    <w:rsid w:val="002D0430"/>
    <w:rsid w:val="002E1740"/>
    <w:rsid w:val="002F12FB"/>
    <w:rsid w:val="002F3D11"/>
    <w:rsid w:val="00302F6F"/>
    <w:rsid w:val="0030719A"/>
    <w:rsid w:val="00313902"/>
    <w:rsid w:val="003200A8"/>
    <w:rsid w:val="00331EEB"/>
    <w:rsid w:val="003467AB"/>
    <w:rsid w:val="0035084A"/>
    <w:rsid w:val="00352569"/>
    <w:rsid w:val="00362219"/>
    <w:rsid w:val="00363BBB"/>
    <w:rsid w:val="00391FBD"/>
    <w:rsid w:val="00394C0F"/>
    <w:rsid w:val="00395D31"/>
    <w:rsid w:val="003975BD"/>
    <w:rsid w:val="003B3411"/>
    <w:rsid w:val="003B3FA4"/>
    <w:rsid w:val="003C25DE"/>
    <w:rsid w:val="003E6185"/>
    <w:rsid w:val="003E635C"/>
    <w:rsid w:val="003E6D45"/>
    <w:rsid w:val="00400957"/>
    <w:rsid w:val="00432E68"/>
    <w:rsid w:val="0045026A"/>
    <w:rsid w:val="00462658"/>
    <w:rsid w:val="004759DE"/>
    <w:rsid w:val="00486226"/>
    <w:rsid w:val="00492F0E"/>
    <w:rsid w:val="004C4C15"/>
    <w:rsid w:val="004D0009"/>
    <w:rsid w:val="004D78B5"/>
    <w:rsid w:val="004D7DA9"/>
    <w:rsid w:val="004F2738"/>
    <w:rsid w:val="005030B8"/>
    <w:rsid w:val="00517D3E"/>
    <w:rsid w:val="005204AE"/>
    <w:rsid w:val="00521E3D"/>
    <w:rsid w:val="005278A3"/>
    <w:rsid w:val="005312D6"/>
    <w:rsid w:val="0053272D"/>
    <w:rsid w:val="00542702"/>
    <w:rsid w:val="00551A6A"/>
    <w:rsid w:val="00562B62"/>
    <w:rsid w:val="0056650E"/>
    <w:rsid w:val="00566AC1"/>
    <w:rsid w:val="005804E1"/>
    <w:rsid w:val="00582348"/>
    <w:rsid w:val="00583E4F"/>
    <w:rsid w:val="005A2CA7"/>
    <w:rsid w:val="005C3E98"/>
    <w:rsid w:val="005C508E"/>
    <w:rsid w:val="005E35E3"/>
    <w:rsid w:val="005E439E"/>
    <w:rsid w:val="00600691"/>
    <w:rsid w:val="00600812"/>
    <w:rsid w:val="0061495C"/>
    <w:rsid w:val="00622C16"/>
    <w:rsid w:val="00625B6E"/>
    <w:rsid w:val="00637752"/>
    <w:rsid w:val="00645C39"/>
    <w:rsid w:val="00646ED1"/>
    <w:rsid w:val="006477C5"/>
    <w:rsid w:val="00660914"/>
    <w:rsid w:val="00680F43"/>
    <w:rsid w:val="006817EA"/>
    <w:rsid w:val="00683659"/>
    <w:rsid w:val="00690893"/>
    <w:rsid w:val="00690E11"/>
    <w:rsid w:val="006A2A77"/>
    <w:rsid w:val="006B3256"/>
    <w:rsid w:val="006B50A1"/>
    <w:rsid w:val="006B584F"/>
    <w:rsid w:val="006B7794"/>
    <w:rsid w:val="006C5E7A"/>
    <w:rsid w:val="006C6BC8"/>
    <w:rsid w:val="006D2ECF"/>
    <w:rsid w:val="006D7D5A"/>
    <w:rsid w:val="006F0FAF"/>
    <w:rsid w:val="006F3B6B"/>
    <w:rsid w:val="007140CC"/>
    <w:rsid w:val="007151D4"/>
    <w:rsid w:val="00732C26"/>
    <w:rsid w:val="00736F3C"/>
    <w:rsid w:val="00740494"/>
    <w:rsid w:val="00742FF6"/>
    <w:rsid w:val="00751486"/>
    <w:rsid w:val="00772D0F"/>
    <w:rsid w:val="00780DB8"/>
    <w:rsid w:val="00783A0E"/>
    <w:rsid w:val="0078426A"/>
    <w:rsid w:val="00786A07"/>
    <w:rsid w:val="00790896"/>
    <w:rsid w:val="00792C56"/>
    <w:rsid w:val="00794D4C"/>
    <w:rsid w:val="007A4CDB"/>
    <w:rsid w:val="007A5923"/>
    <w:rsid w:val="007B2787"/>
    <w:rsid w:val="007C26A1"/>
    <w:rsid w:val="007D03C6"/>
    <w:rsid w:val="007D47C5"/>
    <w:rsid w:val="007D5164"/>
    <w:rsid w:val="007D7D6F"/>
    <w:rsid w:val="007E0B46"/>
    <w:rsid w:val="007E5E46"/>
    <w:rsid w:val="007F3395"/>
    <w:rsid w:val="00806662"/>
    <w:rsid w:val="00811E22"/>
    <w:rsid w:val="00827556"/>
    <w:rsid w:val="008435F4"/>
    <w:rsid w:val="008578DF"/>
    <w:rsid w:val="008622BC"/>
    <w:rsid w:val="008640DB"/>
    <w:rsid w:val="00865088"/>
    <w:rsid w:val="00872A7E"/>
    <w:rsid w:val="00876491"/>
    <w:rsid w:val="0088665D"/>
    <w:rsid w:val="0088708E"/>
    <w:rsid w:val="00890672"/>
    <w:rsid w:val="008907D1"/>
    <w:rsid w:val="008A07A9"/>
    <w:rsid w:val="008B002A"/>
    <w:rsid w:val="008B7153"/>
    <w:rsid w:val="008C1877"/>
    <w:rsid w:val="008C57D9"/>
    <w:rsid w:val="008F1492"/>
    <w:rsid w:val="008F27C9"/>
    <w:rsid w:val="008F6CB9"/>
    <w:rsid w:val="009011BE"/>
    <w:rsid w:val="00913CBF"/>
    <w:rsid w:val="00914545"/>
    <w:rsid w:val="009205B5"/>
    <w:rsid w:val="00921E2C"/>
    <w:rsid w:val="00930442"/>
    <w:rsid w:val="009325F2"/>
    <w:rsid w:val="0093793B"/>
    <w:rsid w:val="00957048"/>
    <w:rsid w:val="0096357A"/>
    <w:rsid w:val="00963D9A"/>
    <w:rsid w:val="009705D4"/>
    <w:rsid w:val="0097156C"/>
    <w:rsid w:val="00981AFC"/>
    <w:rsid w:val="009840A6"/>
    <w:rsid w:val="00994E64"/>
    <w:rsid w:val="009A17A8"/>
    <w:rsid w:val="009B4302"/>
    <w:rsid w:val="009E4AF6"/>
    <w:rsid w:val="009F24F6"/>
    <w:rsid w:val="00A0064C"/>
    <w:rsid w:val="00A00853"/>
    <w:rsid w:val="00A02834"/>
    <w:rsid w:val="00A25E08"/>
    <w:rsid w:val="00A30D2A"/>
    <w:rsid w:val="00A32A13"/>
    <w:rsid w:val="00A4202E"/>
    <w:rsid w:val="00A45DE2"/>
    <w:rsid w:val="00A45E25"/>
    <w:rsid w:val="00A532C0"/>
    <w:rsid w:val="00A57D79"/>
    <w:rsid w:val="00A61AF2"/>
    <w:rsid w:val="00A859F0"/>
    <w:rsid w:val="00A86749"/>
    <w:rsid w:val="00A869A8"/>
    <w:rsid w:val="00AA4224"/>
    <w:rsid w:val="00AA7A39"/>
    <w:rsid w:val="00AB1A67"/>
    <w:rsid w:val="00AB3F67"/>
    <w:rsid w:val="00AB404B"/>
    <w:rsid w:val="00AB4A25"/>
    <w:rsid w:val="00AC0E6B"/>
    <w:rsid w:val="00AC14D1"/>
    <w:rsid w:val="00AC1FEB"/>
    <w:rsid w:val="00AC2524"/>
    <w:rsid w:val="00AE7B42"/>
    <w:rsid w:val="00AF303A"/>
    <w:rsid w:val="00B0050E"/>
    <w:rsid w:val="00B01151"/>
    <w:rsid w:val="00B0577D"/>
    <w:rsid w:val="00B06398"/>
    <w:rsid w:val="00B2653D"/>
    <w:rsid w:val="00B33CB0"/>
    <w:rsid w:val="00B40F9B"/>
    <w:rsid w:val="00B62524"/>
    <w:rsid w:val="00BA4224"/>
    <w:rsid w:val="00BC68BC"/>
    <w:rsid w:val="00BD6050"/>
    <w:rsid w:val="00BD68B1"/>
    <w:rsid w:val="00BE6B64"/>
    <w:rsid w:val="00BF30A9"/>
    <w:rsid w:val="00BF5665"/>
    <w:rsid w:val="00C07198"/>
    <w:rsid w:val="00C1410D"/>
    <w:rsid w:val="00C1415C"/>
    <w:rsid w:val="00C1586C"/>
    <w:rsid w:val="00C316A2"/>
    <w:rsid w:val="00C32BF6"/>
    <w:rsid w:val="00C3415C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2516"/>
    <w:rsid w:val="00CC4446"/>
    <w:rsid w:val="00CD1C56"/>
    <w:rsid w:val="00D04E17"/>
    <w:rsid w:val="00D16F2C"/>
    <w:rsid w:val="00D220E3"/>
    <w:rsid w:val="00D248EE"/>
    <w:rsid w:val="00D27C51"/>
    <w:rsid w:val="00D33CCD"/>
    <w:rsid w:val="00D33EBF"/>
    <w:rsid w:val="00D37390"/>
    <w:rsid w:val="00D52842"/>
    <w:rsid w:val="00D541FF"/>
    <w:rsid w:val="00D6327E"/>
    <w:rsid w:val="00D94425"/>
    <w:rsid w:val="00D97270"/>
    <w:rsid w:val="00DB75C5"/>
    <w:rsid w:val="00DC0686"/>
    <w:rsid w:val="00DC1A0E"/>
    <w:rsid w:val="00DC33C1"/>
    <w:rsid w:val="00DE13ED"/>
    <w:rsid w:val="00DE4A7B"/>
    <w:rsid w:val="00DF0246"/>
    <w:rsid w:val="00DF5127"/>
    <w:rsid w:val="00DF6582"/>
    <w:rsid w:val="00E05895"/>
    <w:rsid w:val="00E118E6"/>
    <w:rsid w:val="00E130EE"/>
    <w:rsid w:val="00E17A06"/>
    <w:rsid w:val="00E2379C"/>
    <w:rsid w:val="00E31447"/>
    <w:rsid w:val="00E35997"/>
    <w:rsid w:val="00E62490"/>
    <w:rsid w:val="00E63F95"/>
    <w:rsid w:val="00E85965"/>
    <w:rsid w:val="00EA25E8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13DF0"/>
    <w:rsid w:val="00F40678"/>
    <w:rsid w:val="00F40BF0"/>
    <w:rsid w:val="00F40EF9"/>
    <w:rsid w:val="00F50C5C"/>
    <w:rsid w:val="00F57B5A"/>
    <w:rsid w:val="00F60B9B"/>
    <w:rsid w:val="00F64DD6"/>
    <w:rsid w:val="00F71041"/>
    <w:rsid w:val="00F736AD"/>
    <w:rsid w:val="00F740FE"/>
    <w:rsid w:val="00F8585E"/>
    <w:rsid w:val="00F92940"/>
    <w:rsid w:val="00FD4BFD"/>
    <w:rsid w:val="00FD5E28"/>
    <w:rsid w:val="00FF0528"/>
    <w:rsid w:val="00FF1E76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32494C-AAC2-470C-BE92-DB8D292A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13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_izimi1.vsd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18B6C4D-C359-4F74-BC62-48173F294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1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Windows Kullanıcısı</cp:lastModifiedBy>
  <cp:revision>2</cp:revision>
  <cp:lastPrinted>2018-06-20T12:53:00Z</cp:lastPrinted>
  <dcterms:created xsi:type="dcterms:W3CDTF">2019-05-09T08:26:00Z</dcterms:created>
  <dcterms:modified xsi:type="dcterms:W3CDTF">2019-05-09T08:26:00Z</dcterms:modified>
</cp:coreProperties>
</file>