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41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9641"/>
      </w:tblGrid>
      <w:tr w:rsidR="00B33CB0" w:rsidRPr="002D0430" w:rsidTr="00E570BD">
        <w:trPr>
          <w:trHeight w:val="9083"/>
        </w:trPr>
        <w:tc>
          <w:tcPr>
            <w:tcW w:w="9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CB0" w:rsidRPr="002D0430" w:rsidRDefault="00542702" w:rsidP="00542702">
            <w:r>
              <w:t>PRO</w:t>
            </w:r>
            <w:r w:rsidR="00B33CB0" w:rsidRPr="002D0430">
              <w:t>SEDÜR TANIMI</w:t>
            </w:r>
          </w:p>
          <w:p w:rsidR="00B33CB0" w:rsidRPr="002D0430" w:rsidRDefault="00B33CB0" w:rsidP="00C060A1">
            <w:r w:rsidRPr="002D0430">
              <w:t xml:space="preserve">  </w:t>
            </w:r>
            <w:r w:rsidRPr="00C060A1">
              <w:rPr>
                <w:b/>
              </w:rPr>
              <w:t>1.</w:t>
            </w:r>
            <w:r w:rsidRPr="002D0430">
              <w:t xml:space="preserve"> </w:t>
            </w:r>
            <w:r w:rsidR="003A15E3">
              <w:t xml:space="preserve">Öğrenci, </w:t>
            </w:r>
            <w:r w:rsidR="00C060A1">
              <w:t xml:space="preserve">İdari/Akademik personel kimlik </w:t>
            </w:r>
            <w:proofErr w:type="gramStart"/>
            <w:r w:rsidR="00C060A1">
              <w:t>kartlarına  yükleme</w:t>
            </w:r>
            <w:proofErr w:type="gramEnd"/>
            <w:r w:rsidR="00C060A1">
              <w:t xml:space="preserve"> yapmak için, yemekhanelerdeki    yükleme merkezine (vezne) müracaat eder.</w:t>
            </w:r>
            <w:r w:rsidRPr="002D0430">
              <w:t xml:space="preserve">        </w:t>
            </w:r>
          </w:p>
          <w:p w:rsidR="00B33CB0" w:rsidRPr="002D0430" w:rsidRDefault="00B33CB0" w:rsidP="002D0430">
            <w:r w:rsidRPr="002D0430">
              <w:t xml:space="preserve">  </w:t>
            </w:r>
            <w:r w:rsidRPr="00C060A1">
              <w:rPr>
                <w:b/>
              </w:rPr>
              <w:t>2.</w:t>
            </w:r>
            <w:r w:rsidRPr="002D0430">
              <w:t xml:space="preserve"> </w:t>
            </w:r>
            <w:r w:rsidR="003A15E3">
              <w:t xml:space="preserve">Öğrenci, </w:t>
            </w:r>
            <w:r w:rsidR="00C060A1">
              <w:t xml:space="preserve">İdari/Akademik personel kimlik </w:t>
            </w:r>
            <w:proofErr w:type="gramStart"/>
            <w:r w:rsidR="00C060A1">
              <w:t>kartlarına   yükleme</w:t>
            </w:r>
            <w:proofErr w:type="gramEnd"/>
            <w:r w:rsidR="00C060A1">
              <w:t xml:space="preserve"> yapılarak ilgiliye geri verir.</w:t>
            </w:r>
          </w:p>
          <w:p w:rsidR="00B33CB0" w:rsidRPr="002D0430" w:rsidRDefault="00B33CB0" w:rsidP="002D0430">
            <w:r w:rsidRPr="002D0430">
              <w:t xml:space="preserve">  </w:t>
            </w:r>
            <w:r w:rsidRPr="00C060A1">
              <w:rPr>
                <w:b/>
              </w:rPr>
              <w:t>3.</w:t>
            </w:r>
            <w:r w:rsidRPr="002D0430">
              <w:t xml:space="preserve"> </w:t>
            </w:r>
            <w:r w:rsidR="00C060A1">
              <w:t>Kartlarına yükleme yapılan kişiler kartlarını yemekhane salonlarındaki harcama cihazlarına okutup yemek hizmetinden faydalanırlar.</w:t>
            </w:r>
          </w:p>
          <w:p w:rsidR="00B33CB0" w:rsidRDefault="00B33CB0" w:rsidP="00C060A1">
            <w:r w:rsidRPr="002D0430">
              <w:t xml:space="preserve">  </w:t>
            </w:r>
          </w:p>
          <w:p w:rsidR="00C060A1" w:rsidRPr="002D0430" w:rsidRDefault="00C060A1" w:rsidP="00C060A1"/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/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</w:tc>
      </w:tr>
    </w:tbl>
    <w:p w:rsidR="006477C5" w:rsidRDefault="006477C5">
      <w:bookmarkStart w:id="0" w:name="_GoBack"/>
      <w:bookmarkEnd w:id="0"/>
    </w:p>
    <w:tbl>
      <w:tblPr>
        <w:tblW w:w="9640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1087"/>
        <w:gridCol w:w="1749"/>
        <w:gridCol w:w="196"/>
        <w:gridCol w:w="1530"/>
        <w:gridCol w:w="431"/>
        <w:gridCol w:w="1117"/>
        <w:gridCol w:w="960"/>
        <w:gridCol w:w="160"/>
        <w:gridCol w:w="567"/>
        <w:gridCol w:w="1843"/>
      </w:tblGrid>
      <w:tr w:rsidR="00E570BD" w:rsidRPr="00542702" w:rsidTr="00C66748">
        <w:trPr>
          <w:trHeight w:val="255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0BD" w:rsidRPr="00542702" w:rsidRDefault="00E570BD" w:rsidP="00C66748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HAZIRLAYAN</w:t>
            </w: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0BD" w:rsidRPr="00542702" w:rsidRDefault="00E570B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0BD" w:rsidRPr="00542702" w:rsidRDefault="00E570B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0BD" w:rsidRPr="00542702" w:rsidRDefault="00E570BD" w:rsidP="00C66748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ONAYLAYAN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0BD" w:rsidRPr="00542702" w:rsidRDefault="00E570B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57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0BD" w:rsidRPr="00542702" w:rsidRDefault="00E570B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E570BD" w:rsidRPr="00542702" w:rsidTr="00C66748">
        <w:trPr>
          <w:trHeight w:val="255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0BD" w:rsidRPr="00542702" w:rsidRDefault="00E570B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ADI </w:t>
            </w:r>
            <w:proofErr w:type="gramStart"/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SOYADI   </w:t>
            </w: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:</w:t>
            </w: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Fatma</w:t>
            </w:r>
            <w:proofErr w:type="gramEnd"/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KAVAK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0BD" w:rsidRPr="00542702" w:rsidRDefault="00E570B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0BD" w:rsidRPr="00542702" w:rsidRDefault="00E570B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0BD" w:rsidRPr="00542702" w:rsidRDefault="00E570B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ADI </w:t>
            </w:r>
            <w:proofErr w:type="gramStart"/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SOYADI   </w:t>
            </w: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:</w:t>
            </w:r>
            <w:proofErr w:type="gramEnd"/>
          </w:p>
        </w:tc>
        <w:tc>
          <w:tcPr>
            <w:tcW w:w="1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0BD" w:rsidRPr="00542702" w:rsidRDefault="00E570B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Ekrem BUDAK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0BD" w:rsidRPr="00542702" w:rsidRDefault="00E570BD" w:rsidP="00C66748">
            <w:pPr>
              <w:spacing w:after="0" w:line="240" w:lineRule="auto"/>
              <w:jc w:val="center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</w:tr>
      <w:tr w:rsidR="00E570BD" w:rsidRPr="00542702" w:rsidTr="00C66748">
        <w:trPr>
          <w:trHeight w:val="255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0BD" w:rsidRPr="00542702" w:rsidRDefault="00E570B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TARİH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:</w:t>
            </w: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27.09.2016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0BD" w:rsidRPr="00542702" w:rsidRDefault="00E570B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0BD" w:rsidRPr="00542702" w:rsidRDefault="00E570B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0BD" w:rsidRPr="00542702" w:rsidRDefault="00E570B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TARİH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:</w:t>
            </w: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</w:t>
            </w:r>
          </w:p>
        </w:tc>
        <w:tc>
          <w:tcPr>
            <w:tcW w:w="1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0BD" w:rsidRPr="00542702" w:rsidRDefault="00E570B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27.09.2016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0BD" w:rsidRPr="00542702" w:rsidRDefault="00E570B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E570BD" w:rsidRPr="00542702" w:rsidTr="00C66748">
        <w:trPr>
          <w:trHeight w:val="255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0BD" w:rsidRPr="00542702" w:rsidRDefault="00E570B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İMZA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………..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: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0BD" w:rsidRPr="00542702" w:rsidRDefault="00E570B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0BD" w:rsidRPr="00542702" w:rsidRDefault="00E570B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0BD" w:rsidRPr="00542702" w:rsidRDefault="00E570B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İMZA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………..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: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0BD" w:rsidRPr="00542702" w:rsidRDefault="00E570B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0BD" w:rsidRPr="00542702" w:rsidRDefault="00E570B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E570BD" w:rsidRPr="00542702" w:rsidTr="00C66748">
        <w:trPr>
          <w:trHeight w:val="255"/>
        </w:trPr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70BD" w:rsidRPr="00542702" w:rsidRDefault="00E570B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70BD" w:rsidRPr="00542702" w:rsidRDefault="00E570B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70BD" w:rsidRPr="00542702" w:rsidRDefault="00E570B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0BD" w:rsidRPr="00542702" w:rsidRDefault="00E570B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70BD" w:rsidRPr="00542702" w:rsidRDefault="00E570B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70BD" w:rsidRPr="00542702" w:rsidRDefault="00E570B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70BD" w:rsidRPr="00542702" w:rsidRDefault="00E570B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0BD" w:rsidRPr="00542702" w:rsidRDefault="00E570B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</w:tbl>
    <w:p w:rsidR="004D0009" w:rsidRDefault="00C32BF6">
      <w:r>
        <w:br w:type="page"/>
      </w:r>
      <w:r w:rsidR="003A15E3">
        <w:object w:dxaOrig="10865" w:dyaOrig="157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526.5pt" o:ole="">
            <v:imagedata r:id="rId7" o:title=""/>
          </v:shape>
          <o:OLEObject Type="Embed" ProgID="Visio.Drawing.11" ShapeID="_x0000_i1025" DrawAspect="Content" ObjectID="_1536494015" r:id="rId8"/>
        </w:object>
      </w:r>
    </w:p>
    <w:sectPr w:rsidR="004D0009" w:rsidSect="006477C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6938" w:rsidRDefault="00AE6938" w:rsidP="00EB341B">
      <w:pPr>
        <w:spacing w:after="0" w:line="240" w:lineRule="auto"/>
      </w:pPr>
      <w:r>
        <w:separator/>
      </w:r>
    </w:p>
  </w:endnote>
  <w:endnote w:type="continuationSeparator" w:id="0">
    <w:p w:rsidR="00AE6938" w:rsidRDefault="00AE6938" w:rsidP="00EB3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TUR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6938" w:rsidRDefault="00AE6938" w:rsidP="00EB341B">
      <w:pPr>
        <w:spacing w:after="0" w:line="240" w:lineRule="auto"/>
      </w:pPr>
      <w:r>
        <w:separator/>
      </w:r>
    </w:p>
  </w:footnote>
  <w:footnote w:type="continuationSeparator" w:id="0">
    <w:p w:rsidR="00AE6938" w:rsidRDefault="00AE6938" w:rsidP="00EB3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40" w:type="dxa"/>
      <w:tblInd w:w="-72" w:type="dxa"/>
      <w:tblCellMar>
        <w:left w:w="70" w:type="dxa"/>
        <w:right w:w="70" w:type="dxa"/>
      </w:tblCellMar>
      <w:tblLook w:val="04A0"/>
    </w:tblPr>
    <w:tblGrid>
      <w:gridCol w:w="1377"/>
      <w:gridCol w:w="960"/>
      <w:gridCol w:w="1197"/>
      <w:gridCol w:w="960"/>
      <w:gridCol w:w="960"/>
      <w:gridCol w:w="960"/>
      <w:gridCol w:w="960"/>
      <w:gridCol w:w="2266"/>
    </w:tblGrid>
    <w:tr w:rsidR="00225451" w:rsidRPr="00225451" w:rsidTr="00E570BD">
      <w:trPr>
        <w:trHeight w:val="255"/>
      </w:trPr>
      <w:tc>
        <w:tcPr>
          <w:tcW w:w="1377" w:type="dxa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1197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T.C. 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single" w:sz="4" w:space="0" w:color="auto"/>
            <w:left w:val="nil"/>
            <w:bottom w:val="nil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E570BD">
      <w:trPr>
        <w:trHeight w:val="315"/>
      </w:trPr>
      <w:tc>
        <w:tcPr>
          <w:tcW w:w="1377" w:type="dxa"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>
            <w:rPr>
              <w:noProof/>
              <w:lang w:eastAsia="tr-TR"/>
            </w:rPr>
            <w:drawing>
              <wp:inline distT="0" distB="0" distL="0" distR="0">
                <wp:extent cx="685800" cy="581025"/>
                <wp:effectExtent l="19050" t="0" r="0" b="0"/>
                <wp:docPr id="2" name="Resim 5" descr="logo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5037" w:type="dxa"/>
          <w:gridSpan w:val="5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   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ESKİŞEHİR OSMANGAZİ ÜNİVERSİTESİ </w:t>
          </w:r>
        </w:p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                  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PROSEDÜR EL KİTABI</w:t>
          </w: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E570BD">
      <w:trPr>
        <w:trHeight w:val="9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  <w:r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   </w:t>
          </w:r>
        </w:p>
      </w:tc>
      <w:tc>
        <w:tcPr>
          <w:tcW w:w="1197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           </w:t>
          </w:r>
        </w:p>
      </w:tc>
      <w:tc>
        <w:tcPr>
          <w:tcW w:w="2880" w:type="dxa"/>
          <w:gridSpan w:val="3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E570BD">
      <w:trPr>
        <w:trHeight w:val="255"/>
      </w:trPr>
      <w:tc>
        <w:tcPr>
          <w:tcW w:w="137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226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</w:tr>
    <w:tr w:rsidR="00225451" w:rsidRPr="00225451" w:rsidTr="00E570BD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Birim</w:t>
          </w:r>
        </w:p>
      </w:tc>
      <w:tc>
        <w:tcPr>
          <w:tcW w:w="7303" w:type="dxa"/>
          <w:gridSpan w:val="6"/>
          <w:tcBorders>
            <w:top w:val="single" w:sz="4" w:space="0" w:color="auto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 Sağlık Kültür ve Spor Daire Başkanlığı</w:t>
          </w:r>
        </w:p>
      </w:tc>
    </w:tr>
    <w:tr w:rsidR="00225451" w:rsidRPr="00225451" w:rsidTr="00E570BD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Kategori</w:t>
          </w:r>
        </w:p>
      </w:tc>
      <w:tc>
        <w:tcPr>
          <w:tcW w:w="7303" w:type="dxa"/>
          <w:gridSpan w:val="6"/>
          <w:tcBorders>
            <w:top w:val="single" w:sz="4" w:space="0" w:color="auto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 Sosyal Hizmetler</w:t>
          </w:r>
          <w:r w:rsidR="00005BD0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 - Yemekhane</w:t>
          </w:r>
        </w:p>
      </w:tc>
    </w:tr>
    <w:tr w:rsidR="00225451" w:rsidRPr="00225451" w:rsidTr="00E570BD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nil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645C39" w:rsidP="00645C39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proofErr w:type="spellStart"/>
          <w:proofErr w:type="gramStart"/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Prese</w:t>
          </w:r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dür</w:t>
          </w:r>
          <w:proofErr w:type="spellEnd"/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</w:t>
          </w:r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No</w:t>
          </w:r>
          <w:proofErr w:type="gramEnd"/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C060A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 B1- 06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E570BD">
      <w:trPr>
        <w:trHeight w:val="25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Adı</w:t>
          </w:r>
        </w:p>
      </w:tc>
      <w:tc>
        <w:tcPr>
          <w:tcW w:w="7303" w:type="dxa"/>
          <w:gridSpan w:val="6"/>
          <w:tcBorders>
            <w:top w:val="nil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C060A1" w:rsidP="00C060A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: Kart </w:t>
          </w:r>
          <w:proofErr w:type="gramStart"/>
          <w:r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Yükleme  ve</w:t>
          </w:r>
          <w:proofErr w:type="gramEnd"/>
          <w:r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 Harcama </w:t>
          </w:r>
          <w:r w:rsidR="00005BD0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Alt </w:t>
          </w:r>
          <w:r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Süreci</w:t>
          </w:r>
        </w:p>
      </w:tc>
    </w:tr>
    <w:tr w:rsidR="00225451" w:rsidRPr="00225451" w:rsidTr="00E570BD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nil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proofErr w:type="gramStart"/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Revizyon  </w:t>
          </w:r>
          <w:r w:rsidR="00645C39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No</w:t>
          </w:r>
          <w:proofErr w:type="gramEnd"/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E570BD">
      <w:trPr>
        <w:trHeight w:val="25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Tarihi</w:t>
          </w:r>
        </w:p>
      </w:tc>
      <w:tc>
        <w:tcPr>
          <w:tcW w:w="1197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</w:t>
          </w:r>
          <w:r w:rsidR="00E570BD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27.09.2016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</w:tbl>
  <w:p w:rsidR="00637752" w:rsidRPr="00225451" w:rsidRDefault="00637752" w:rsidP="00225451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/>
  <w:rsids>
    <w:rsidRoot w:val="00176D49"/>
    <w:rsid w:val="00005BD0"/>
    <w:rsid w:val="0002063E"/>
    <w:rsid w:val="0002384F"/>
    <w:rsid w:val="00043CED"/>
    <w:rsid w:val="00051FA7"/>
    <w:rsid w:val="00052D3F"/>
    <w:rsid w:val="00062D0A"/>
    <w:rsid w:val="0007367E"/>
    <w:rsid w:val="00075B0C"/>
    <w:rsid w:val="00085141"/>
    <w:rsid w:val="000B2EFB"/>
    <w:rsid w:val="000C1CFA"/>
    <w:rsid w:val="000D2988"/>
    <w:rsid w:val="000F2E23"/>
    <w:rsid w:val="000F65A5"/>
    <w:rsid w:val="00106591"/>
    <w:rsid w:val="001079A7"/>
    <w:rsid w:val="00111B91"/>
    <w:rsid w:val="001216F0"/>
    <w:rsid w:val="00124775"/>
    <w:rsid w:val="001247BA"/>
    <w:rsid w:val="00131AAA"/>
    <w:rsid w:val="0015572E"/>
    <w:rsid w:val="00164536"/>
    <w:rsid w:val="00171C5C"/>
    <w:rsid w:val="0017455F"/>
    <w:rsid w:val="00176D49"/>
    <w:rsid w:val="0018405F"/>
    <w:rsid w:val="00186368"/>
    <w:rsid w:val="00195FE9"/>
    <w:rsid w:val="00197688"/>
    <w:rsid w:val="001A4AE4"/>
    <w:rsid w:val="001A7566"/>
    <w:rsid w:val="001B10B0"/>
    <w:rsid w:val="001B1D78"/>
    <w:rsid w:val="001D4C62"/>
    <w:rsid w:val="001D6BF8"/>
    <w:rsid w:val="001E7777"/>
    <w:rsid w:val="001F459B"/>
    <w:rsid w:val="001F59D9"/>
    <w:rsid w:val="00225044"/>
    <w:rsid w:val="00225451"/>
    <w:rsid w:val="00244DE9"/>
    <w:rsid w:val="002747C1"/>
    <w:rsid w:val="0028346A"/>
    <w:rsid w:val="002C7B79"/>
    <w:rsid w:val="002D0430"/>
    <w:rsid w:val="002E1740"/>
    <w:rsid w:val="002F12FB"/>
    <w:rsid w:val="002F3D11"/>
    <w:rsid w:val="00302F6F"/>
    <w:rsid w:val="0030719A"/>
    <w:rsid w:val="003200A8"/>
    <w:rsid w:val="00331EEB"/>
    <w:rsid w:val="003467AB"/>
    <w:rsid w:val="00352569"/>
    <w:rsid w:val="00362219"/>
    <w:rsid w:val="00363BBB"/>
    <w:rsid w:val="00394C0F"/>
    <w:rsid w:val="003A15E3"/>
    <w:rsid w:val="003B3FA4"/>
    <w:rsid w:val="003E6185"/>
    <w:rsid w:val="003E635C"/>
    <w:rsid w:val="003E6D45"/>
    <w:rsid w:val="00400957"/>
    <w:rsid w:val="00432E68"/>
    <w:rsid w:val="0045026A"/>
    <w:rsid w:val="00462658"/>
    <w:rsid w:val="004759DE"/>
    <w:rsid w:val="00492F0E"/>
    <w:rsid w:val="004D0009"/>
    <w:rsid w:val="004D78B5"/>
    <w:rsid w:val="004D7DA9"/>
    <w:rsid w:val="004F2738"/>
    <w:rsid w:val="005030B8"/>
    <w:rsid w:val="00517D3E"/>
    <w:rsid w:val="005278A3"/>
    <w:rsid w:val="0053272D"/>
    <w:rsid w:val="00542702"/>
    <w:rsid w:val="00551A6A"/>
    <w:rsid w:val="00562B62"/>
    <w:rsid w:val="0056650E"/>
    <w:rsid w:val="00566AC1"/>
    <w:rsid w:val="005804E1"/>
    <w:rsid w:val="00582348"/>
    <w:rsid w:val="005A2CA7"/>
    <w:rsid w:val="005C508E"/>
    <w:rsid w:val="005E439E"/>
    <w:rsid w:val="00600691"/>
    <w:rsid w:val="00625B6E"/>
    <w:rsid w:val="00637752"/>
    <w:rsid w:val="00645C39"/>
    <w:rsid w:val="00646ED1"/>
    <w:rsid w:val="006477C5"/>
    <w:rsid w:val="00660914"/>
    <w:rsid w:val="00680F43"/>
    <w:rsid w:val="006817EA"/>
    <w:rsid w:val="00690893"/>
    <w:rsid w:val="00690E11"/>
    <w:rsid w:val="006B584F"/>
    <w:rsid w:val="006B7794"/>
    <w:rsid w:val="006C5E7A"/>
    <w:rsid w:val="006C6BC8"/>
    <w:rsid w:val="006D2ECF"/>
    <w:rsid w:val="006D7D5A"/>
    <w:rsid w:val="006F0FAF"/>
    <w:rsid w:val="007140CC"/>
    <w:rsid w:val="007151D4"/>
    <w:rsid w:val="00732C26"/>
    <w:rsid w:val="00740494"/>
    <w:rsid w:val="00742FF6"/>
    <w:rsid w:val="00751486"/>
    <w:rsid w:val="00772D0F"/>
    <w:rsid w:val="00780DB8"/>
    <w:rsid w:val="00783A0E"/>
    <w:rsid w:val="0078426A"/>
    <w:rsid w:val="00790896"/>
    <w:rsid w:val="00794D4C"/>
    <w:rsid w:val="007A163E"/>
    <w:rsid w:val="007A4CDB"/>
    <w:rsid w:val="007A5923"/>
    <w:rsid w:val="007B2787"/>
    <w:rsid w:val="007C26A1"/>
    <w:rsid w:val="007D47C5"/>
    <w:rsid w:val="007D5164"/>
    <w:rsid w:val="007F3395"/>
    <w:rsid w:val="00811E22"/>
    <w:rsid w:val="00813F8B"/>
    <w:rsid w:val="00827556"/>
    <w:rsid w:val="008435F4"/>
    <w:rsid w:val="008622BC"/>
    <w:rsid w:val="008640DB"/>
    <w:rsid w:val="00865088"/>
    <w:rsid w:val="00872A7E"/>
    <w:rsid w:val="0088665D"/>
    <w:rsid w:val="0088708E"/>
    <w:rsid w:val="008907D1"/>
    <w:rsid w:val="008A07A9"/>
    <w:rsid w:val="008B002A"/>
    <w:rsid w:val="008C57D9"/>
    <w:rsid w:val="008F1492"/>
    <w:rsid w:val="008F27C9"/>
    <w:rsid w:val="009011BE"/>
    <w:rsid w:val="00913CBF"/>
    <w:rsid w:val="00914545"/>
    <w:rsid w:val="009205B5"/>
    <w:rsid w:val="00921E2C"/>
    <w:rsid w:val="00930442"/>
    <w:rsid w:val="009315DA"/>
    <w:rsid w:val="009325F2"/>
    <w:rsid w:val="00957048"/>
    <w:rsid w:val="0096357A"/>
    <w:rsid w:val="00963D9A"/>
    <w:rsid w:val="0097156C"/>
    <w:rsid w:val="00981AFC"/>
    <w:rsid w:val="009840A6"/>
    <w:rsid w:val="00994E64"/>
    <w:rsid w:val="009A17A8"/>
    <w:rsid w:val="009B4302"/>
    <w:rsid w:val="009E4AF6"/>
    <w:rsid w:val="00A0064C"/>
    <w:rsid w:val="00A00853"/>
    <w:rsid w:val="00A03C56"/>
    <w:rsid w:val="00A25E08"/>
    <w:rsid w:val="00A30D2A"/>
    <w:rsid w:val="00A32A13"/>
    <w:rsid w:val="00A4202E"/>
    <w:rsid w:val="00A45E25"/>
    <w:rsid w:val="00A532C0"/>
    <w:rsid w:val="00A57D79"/>
    <w:rsid w:val="00A61AF2"/>
    <w:rsid w:val="00A859F0"/>
    <w:rsid w:val="00A86749"/>
    <w:rsid w:val="00A869A8"/>
    <w:rsid w:val="00AA4224"/>
    <w:rsid w:val="00AA7A39"/>
    <w:rsid w:val="00AB1A67"/>
    <w:rsid w:val="00AB404B"/>
    <w:rsid w:val="00AB4A25"/>
    <w:rsid w:val="00AC0E6B"/>
    <w:rsid w:val="00AC14D1"/>
    <w:rsid w:val="00AC1FEB"/>
    <w:rsid w:val="00AC2524"/>
    <w:rsid w:val="00AE6938"/>
    <w:rsid w:val="00AE7B42"/>
    <w:rsid w:val="00AF303A"/>
    <w:rsid w:val="00B0050E"/>
    <w:rsid w:val="00B01151"/>
    <w:rsid w:val="00B0577D"/>
    <w:rsid w:val="00B06398"/>
    <w:rsid w:val="00B2653D"/>
    <w:rsid w:val="00B33CB0"/>
    <w:rsid w:val="00B40F9B"/>
    <w:rsid w:val="00B62524"/>
    <w:rsid w:val="00BD6050"/>
    <w:rsid w:val="00BD68B1"/>
    <w:rsid w:val="00BF5665"/>
    <w:rsid w:val="00C060A1"/>
    <w:rsid w:val="00C1410D"/>
    <w:rsid w:val="00C1415C"/>
    <w:rsid w:val="00C1586C"/>
    <w:rsid w:val="00C316A2"/>
    <w:rsid w:val="00C32BF6"/>
    <w:rsid w:val="00C47FD0"/>
    <w:rsid w:val="00C5012A"/>
    <w:rsid w:val="00C54907"/>
    <w:rsid w:val="00C62309"/>
    <w:rsid w:val="00C73616"/>
    <w:rsid w:val="00C75A10"/>
    <w:rsid w:val="00CB21CC"/>
    <w:rsid w:val="00CB3457"/>
    <w:rsid w:val="00CB47F6"/>
    <w:rsid w:val="00CC4446"/>
    <w:rsid w:val="00D220E3"/>
    <w:rsid w:val="00D248EE"/>
    <w:rsid w:val="00D27C51"/>
    <w:rsid w:val="00D33EBF"/>
    <w:rsid w:val="00D37390"/>
    <w:rsid w:val="00D541FF"/>
    <w:rsid w:val="00D6327E"/>
    <w:rsid w:val="00D97270"/>
    <w:rsid w:val="00DB75C5"/>
    <w:rsid w:val="00DC0686"/>
    <w:rsid w:val="00DC1A0E"/>
    <w:rsid w:val="00DC33C1"/>
    <w:rsid w:val="00DE13ED"/>
    <w:rsid w:val="00DE4A7B"/>
    <w:rsid w:val="00DF0246"/>
    <w:rsid w:val="00DF6582"/>
    <w:rsid w:val="00E118E6"/>
    <w:rsid w:val="00E130EE"/>
    <w:rsid w:val="00E17A06"/>
    <w:rsid w:val="00E2379C"/>
    <w:rsid w:val="00E31447"/>
    <w:rsid w:val="00E35997"/>
    <w:rsid w:val="00E570BD"/>
    <w:rsid w:val="00E63F95"/>
    <w:rsid w:val="00E85965"/>
    <w:rsid w:val="00EB05CB"/>
    <w:rsid w:val="00EB07BD"/>
    <w:rsid w:val="00EB341B"/>
    <w:rsid w:val="00ED1C42"/>
    <w:rsid w:val="00ED27EA"/>
    <w:rsid w:val="00ED4216"/>
    <w:rsid w:val="00EE3281"/>
    <w:rsid w:val="00EE59FF"/>
    <w:rsid w:val="00EF2404"/>
    <w:rsid w:val="00F00EF0"/>
    <w:rsid w:val="00F12D0E"/>
    <w:rsid w:val="00F40BF0"/>
    <w:rsid w:val="00F40EF9"/>
    <w:rsid w:val="00F57B5A"/>
    <w:rsid w:val="00F60B9B"/>
    <w:rsid w:val="00F61D7A"/>
    <w:rsid w:val="00F64DD6"/>
    <w:rsid w:val="00F71041"/>
    <w:rsid w:val="00F736AD"/>
    <w:rsid w:val="00F740FE"/>
    <w:rsid w:val="00F8585E"/>
    <w:rsid w:val="00F92940"/>
    <w:rsid w:val="00FD4BFD"/>
    <w:rsid w:val="00FF0528"/>
    <w:rsid w:val="00FF1E76"/>
    <w:rsid w:val="00FF5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7C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B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B341B"/>
  </w:style>
  <w:style w:type="paragraph" w:styleId="Altbilgi">
    <w:name w:val="footer"/>
    <w:basedOn w:val="Normal"/>
    <w:link w:val="AltbilgiChar"/>
    <w:uiPriority w:val="99"/>
    <w:unhideWhenUsed/>
    <w:rsid w:val="00EB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B341B"/>
  </w:style>
  <w:style w:type="table" w:styleId="TabloKlavuzu">
    <w:name w:val="Table Grid"/>
    <w:basedOn w:val="NormalTablo"/>
    <w:uiPriority w:val="59"/>
    <w:rsid w:val="006377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37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77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89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ATA\Desktop\Kayit_sureci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9EA0ABB5-FA6F-4EF8-BF5F-84BF32501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Kayit_sureci</Template>
  <TotalTime>205</TotalTime>
  <Pages>2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DATA_ES</dc:creator>
  <cp:lastModifiedBy>User</cp:lastModifiedBy>
  <cp:revision>22</cp:revision>
  <cp:lastPrinted>2011-03-04T14:49:00Z</cp:lastPrinted>
  <dcterms:created xsi:type="dcterms:W3CDTF">2016-07-15T12:44:00Z</dcterms:created>
  <dcterms:modified xsi:type="dcterms:W3CDTF">2016-09-27T12:07:00Z</dcterms:modified>
</cp:coreProperties>
</file>