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1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9641"/>
      </w:tblGrid>
      <w:tr w:rsidR="00B33CB0" w:rsidRPr="002D0430" w:rsidTr="00E0295D">
        <w:trPr>
          <w:trHeight w:val="8941"/>
        </w:trPr>
        <w:tc>
          <w:tcPr>
            <w:tcW w:w="9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33CB0" w:rsidRPr="002D0430" w:rsidRDefault="00542702" w:rsidP="00542702">
            <w:r>
              <w:t>PRO</w:t>
            </w:r>
            <w:r w:rsidR="00B33CB0" w:rsidRPr="002D0430">
              <w:t>SEDÜR TANIMI</w:t>
            </w:r>
          </w:p>
          <w:p w:rsidR="00966E8B" w:rsidRPr="002D0430" w:rsidRDefault="00B33CB0" w:rsidP="00966E8B">
            <w:r w:rsidRPr="002D0430">
              <w:t xml:space="preserve">  </w:t>
            </w:r>
            <w:r w:rsidRPr="002D6213">
              <w:rPr>
                <w:b/>
              </w:rPr>
              <w:t>1</w:t>
            </w:r>
            <w:r w:rsidRPr="002D0430">
              <w:t>.</w:t>
            </w:r>
            <w:r w:rsidR="00966E8B">
              <w:t xml:space="preserve"> Malzeme siparişleri firma tarafından verilir.</w:t>
            </w:r>
          </w:p>
          <w:p w:rsidR="00B33CB0" w:rsidRPr="002D0430" w:rsidRDefault="00966E8B" w:rsidP="002D0430">
            <w:r w:rsidRPr="002D6213">
              <w:rPr>
                <w:b/>
              </w:rPr>
              <w:t xml:space="preserve">  2</w:t>
            </w:r>
            <w:r>
              <w:t>.</w:t>
            </w:r>
            <w:r w:rsidR="00B33CB0" w:rsidRPr="002D0430">
              <w:t xml:space="preserve"> </w:t>
            </w:r>
            <w:r>
              <w:t xml:space="preserve">Gelen </w:t>
            </w:r>
            <w:proofErr w:type="gramStart"/>
            <w:r>
              <w:t>malzemeler  ilgili</w:t>
            </w:r>
            <w:proofErr w:type="gramEnd"/>
            <w:r>
              <w:t xml:space="preserve"> şartname hükümlerince (93.mad.)</w:t>
            </w:r>
            <w:r w:rsidR="00B33CB0" w:rsidRPr="002D0430">
              <w:t xml:space="preserve"> </w:t>
            </w:r>
            <w:r>
              <w:t>S.K.S. Daire Başkanlığı diyetisyeni ve</w:t>
            </w:r>
            <w:r w:rsidR="00B33CB0" w:rsidRPr="002D0430">
              <w:t xml:space="preserve">  </w:t>
            </w:r>
            <w:r>
              <w:t xml:space="preserve">  Yemekhane Soru</w:t>
            </w:r>
            <w:r w:rsidR="00361986">
              <w:t>mlusu tarafından kontrol edilir ve malzeme kabul defterine işlenir.</w:t>
            </w:r>
            <w:r w:rsidR="00B33CB0" w:rsidRPr="002D0430">
              <w:t xml:space="preserve">  </w:t>
            </w:r>
          </w:p>
          <w:p w:rsidR="00B33CB0" w:rsidRDefault="00B33CB0" w:rsidP="002D0430">
            <w:r w:rsidRPr="002D0430">
              <w:t xml:space="preserve">  </w:t>
            </w:r>
            <w:r w:rsidR="002D6213" w:rsidRPr="002D6213">
              <w:rPr>
                <w:b/>
              </w:rPr>
              <w:t>3</w:t>
            </w:r>
            <w:r w:rsidRPr="002D6213">
              <w:rPr>
                <w:b/>
              </w:rPr>
              <w:t>.</w:t>
            </w:r>
            <w:r w:rsidRPr="002D0430">
              <w:t xml:space="preserve"> </w:t>
            </w:r>
            <w:r w:rsidR="00966E8B">
              <w:t>Kabul edilmeyen malzemeler iade edilir.</w:t>
            </w:r>
          </w:p>
          <w:p w:rsidR="00361986" w:rsidRPr="00361986" w:rsidRDefault="00361986" w:rsidP="002D0430">
            <w:r>
              <w:t xml:space="preserve">  </w:t>
            </w:r>
            <w:r w:rsidRPr="00361986">
              <w:rPr>
                <w:b/>
              </w:rPr>
              <w:t>4</w:t>
            </w:r>
            <w:r>
              <w:t>.</w:t>
            </w: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 </w:t>
            </w:r>
            <w:r w:rsidRPr="00361986">
              <w:rPr>
                <w:rFonts w:ascii="Calibri" w:hAnsi="Calibri" w:cs="Calibri"/>
                <w:color w:val="000000"/>
              </w:rPr>
              <w:t>Kabul edilen malzemelerin malzeme kabul defterine kaydı yapılır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:rsidR="00B33CB0" w:rsidRPr="002D0430" w:rsidRDefault="00B33CB0" w:rsidP="002D0430">
            <w:r w:rsidRPr="002D0430">
              <w:t> </w:t>
            </w:r>
            <w:r w:rsidR="002D6213">
              <w:t xml:space="preserve"> </w:t>
            </w:r>
            <w:r w:rsidR="00361986">
              <w:rPr>
                <w:b/>
              </w:rPr>
              <w:t>5</w:t>
            </w:r>
            <w:r w:rsidR="00966E8B">
              <w:t xml:space="preserve">. Kabul edilen </w:t>
            </w:r>
            <w:proofErr w:type="gramStart"/>
            <w:r w:rsidR="00966E8B">
              <w:t>malzemeler</w:t>
            </w:r>
            <w:r w:rsidR="002D6213">
              <w:t xml:space="preserve">  Yüklenici</w:t>
            </w:r>
            <w:proofErr w:type="gramEnd"/>
            <w:r w:rsidR="002D6213">
              <w:t xml:space="preserve"> Firma</w:t>
            </w:r>
            <w:r w:rsidR="00966E8B">
              <w:t xml:space="preserve"> </w:t>
            </w:r>
            <w:r w:rsidR="002D6213">
              <w:t xml:space="preserve"> tarafından  uygun depolara  sevki</w:t>
            </w:r>
            <w:r w:rsidR="0019752E">
              <w:t xml:space="preserve"> </w:t>
            </w:r>
            <w:r w:rsidR="002D6213">
              <w:t xml:space="preserve"> yapılıp kullanılacağı      zamana kadar muhafaza </w:t>
            </w:r>
            <w:r w:rsidR="00966E8B">
              <w:t>edilir.</w:t>
            </w:r>
          </w:p>
          <w:p w:rsidR="002D6213" w:rsidRPr="002D0430" w:rsidRDefault="00B33CB0" w:rsidP="002D0430">
            <w:r w:rsidRPr="002D0430">
              <w:t> </w:t>
            </w:r>
            <w:r w:rsidR="00361986">
              <w:t xml:space="preserve"> </w:t>
            </w:r>
            <w:r w:rsidR="00361986">
              <w:rPr>
                <w:b/>
              </w:rPr>
              <w:t>6</w:t>
            </w:r>
            <w:r w:rsidRPr="002D0430">
              <w:t xml:space="preserve">. </w:t>
            </w:r>
            <w:r w:rsidR="002D6213">
              <w:t xml:space="preserve">Günlük menüye göre kazana girecek/kullanılacak malzemeler kurumun görevlendirdiği </w:t>
            </w:r>
            <w:proofErr w:type="gramStart"/>
            <w:r w:rsidR="002D6213">
              <w:t>personel    nezaretinde</w:t>
            </w:r>
            <w:proofErr w:type="gramEnd"/>
            <w:r w:rsidR="002D6213">
              <w:t xml:space="preserve"> depodan çıkışı yapılır.</w:t>
            </w:r>
          </w:p>
          <w:p w:rsidR="00B33CB0" w:rsidRDefault="00B33CB0" w:rsidP="002D0430">
            <w:r w:rsidRPr="002D0430">
              <w:t> </w:t>
            </w:r>
          </w:p>
          <w:p w:rsidR="002D6213" w:rsidRPr="002D0430" w:rsidRDefault="002D6213" w:rsidP="002D0430"/>
          <w:p w:rsidR="00B33CB0" w:rsidRPr="002D0430" w:rsidRDefault="00B33CB0" w:rsidP="002D0430"/>
          <w:p w:rsidR="00B33CB0" w:rsidRPr="002D0430" w:rsidRDefault="00B33CB0" w:rsidP="002D0430">
            <w:r w:rsidRPr="002D0430">
              <w:t> </w:t>
            </w:r>
          </w:p>
          <w:p w:rsidR="00B33CB0" w:rsidRPr="002D0430" w:rsidRDefault="00B33CB0" w:rsidP="002D0430">
            <w:r w:rsidRPr="002D0430">
              <w:t> </w:t>
            </w:r>
          </w:p>
          <w:p w:rsidR="00B33CB0" w:rsidRDefault="00B33CB0" w:rsidP="002D0430">
            <w:r w:rsidRPr="002D0430">
              <w:t> </w:t>
            </w:r>
          </w:p>
          <w:p w:rsidR="002D6213" w:rsidRDefault="002D6213" w:rsidP="002D0430"/>
          <w:p w:rsidR="00B33CB0" w:rsidRPr="002D0430" w:rsidRDefault="00B33CB0" w:rsidP="002D0430"/>
          <w:p w:rsidR="00B33CB0" w:rsidRPr="002D0430" w:rsidRDefault="00B33CB0" w:rsidP="002D0430">
            <w:r w:rsidRPr="002D0430">
              <w:t> </w:t>
            </w:r>
          </w:p>
        </w:tc>
      </w:tr>
    </w:tbl>
    <w:p w:rsidR="006477C5" w:rsidRDefault="006477C5">
      <w:bookmarkStart w:id="0" w:name="_GoBack"/>
      <w:bookmarkEnd w:id="0"/>
    </w:p>
    <w:tbl>
      <w:tblPr>
        <w:tblW w:w="9640" w:type="dxa"/>
        <w:tblInd w:w="-72" w:type="dxa"/>
        <w:tblCellMar>
          <w:left w:w="70" w:type="dxa"/>
          <w:right w:w="70" w:type="dxa"/>
        </w:tblCellMar>
        <w:tblLook w:val="04A0"/>
      </w:tblPr>
      <w:tblGrid>
        <w:gridCol w:w="1087"/>
        <w:gridCol w:w="1749"/>
        <w:gridCol w:w="196"/>
        <w:gridCol w:w="1530"/>
        <w:gridCol w:w="431"/>
        <w:gridCol w:w="1117"/>
        <w:gridCol w:w="960"/>
        <w:gridCol w:w="160"/>
        <w:gridCol w:w="567"/>
        <w:gridCol w:w="1843"/>
      </w:tblGrid>
      <w:tr w:rsidR="00E0295D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HAZIRLAYAN</w:t>
            </w:r>
          </w:p>
        </w:tc>
        <w:tc>
          <w:tcPr>
            <w:tcW w:w="1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b/>
                <w:bCs/>
                <w:sz w:val="20"/>
                <w:szCs w:val="20"/>
                <w:lang w:eastAsia="tr-TR"/>
              </w:rPr>
              <w:t>ONAYLAYAN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57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E0295D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Fatma</w:t>
            </w:r>
            <w:proofErr w:type="gramEnd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KAVAK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ADI </w:t>
            </w:r>
            <w:proofErr w:type="gramStart"/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SOYADI   </w:t>
            </w: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:</w:t>
            </w:r>
            <w:proofErr w:type="gramEnd"/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Ekrem BUDAK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jc w:val="center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</w:tr>
      <w:tr w:rsidR="00E0295D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27.09.2016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TARİH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</w:t>
            </w:r>
          </w:p>
        </w:tc>
        <w:tc>
          <w:tcPr>
            <w:tcW w:w="1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27.09.2016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E0295D" w:rsidRPr="00542702" w:rsidTr="00C66748">
        <w:trPr>
          <w:trHeight w:val="255"/>
        </w:trPr>
        <w:tc>
          <w:tcPr>
            <w:tcW w:w="2836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48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İMZA</w:t>
            </w:r>
            <w:proofErr w:type="gramStart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………..</w:t>
            </w:r>
            <w:proofErr w:type="gramEnd"/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 xml:space="preserve">  :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</w:p>
        </w:tc>
        <w:tc>
          <w:tcPr>
            <w:tcW w:w="241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  <w:tr w:rsidR="00E0295D" w:rsidRPr="00542702" w:rsidTr="00C66748">
        <w:trPr>
          <w:trHeight w:val="255"/>
        </w:trPr>
        <w:tc>
          <w:tcPr>
            <w:tcW w:w="10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7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4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1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  <w:tc>
          <w:tcPr>
            <w:tcW w:w="24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95D" w:rsidRPr="00542702" w:rsidRDefault="00E0295D" w:rsidP="00C66748">
            <w:pPr>
              <w:spacing w:after="0" w:line="240" w:lineRule="auto"/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</w:pPr>
            <w:r w:rsidRPr="00542702">
              <w:rPr>
                <w:rFonts w:ascii="Arial TUR" w:eastAsia="Times New Roman" w:hAnsi="Arial TUR" w:cs="Arial TUR"/>
                <w:sz w:val="20"/>
                <w:szCs w:val="20"/>
                <w:lang w:eastAsia="tr-TR"/>
              </w:rPr>
              <w:t> </w:t>
            </w:r>
          </w:p>
        </w:tc>
      </w:tr>
    </w:tbl>
    <w:p w:rsidR="004D0009" w:rsidRDefault="00C32BF6">
      <w:r>
        <w:br w:type="page"/>
      </w:r>
      <w:r w:rsidR="001D7536">
        <w:object w:dxaOrig="10865" w:dyaOrig="157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526.5pt" o:ole="">
            <v:imagedata r:id="rId7" o:title=""/>
          </v:shape>
          <o:OLEObject Type="Embed" ProgID="Visio.Drawing.11" ShapeID="_x0000_i1025" DrawAspect="Content" ObjectID="_1536494110" r:id="rId8"/>
        </w:object>
      </w:r>
    </w:p>
    <w:sectPr w:rsidR="004D0009" w:rsidSect="006477C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0832" w:rsidRDefault="00290832" w:rsidP="00EB341B">
      <w:pPr>
        <w:spacing w:after="0" w:line="240" w:lineRule="auto"/>
      </w:pPr>
      <w:r>
        <w:separator/>
      </w:r>
    </w:p>
  </w:endnote>
  <w:endnote w:type="continuationSeparator" w:id="0">
    <w:p w:rsidR="00290832" w:rsidRDefault="00290832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0832" w:rsidRDefault="00290832" w:rsidP="00EB341B">
      <w:pPr>
        <w:spacing w:after="0" w:line="240" w:lineRule="auto"/>
      </w:pPr>
      <w:r>
        <w:separator/>
      </w:r>
    </w:p>
  </w:footnote>
  <w:footnote w:type="continuationSeparator" w:id="0">
    <w:p w:rsidR="00290832" w:rsidRDefault="00290832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40" w:type="dxa"/>
      <w:tblInd w:w="-72" w:type="dxa"/>
      <w:tblCellMar>
        <w:left w:w="70" w:type="dxa"/>
        <w:right w:w="70" w:type="dxa"/>
      </w:tblCellMar>
      <w:tblLook w:val="04A0"/>
    </w:tblPr>
    <w:tblGrid>
      <w:gridCol w:w="1377"/>
      <w:gridCol w:w="960"/>
      <w:gridCol w:w="1197"/>
      <w:gridCol w:w="960"/>
      <w:gridCol w:w="960"/>
      <w:gridCol w:w="960"/>
      <w:gridCol w:w="960"/>
      <w:gridCol w:w="2266"/>
    </w:tblGrid>
    <w:tr w:rsidR="00225451" w:rsidRPr="00225451" w:rsidTr="00E0295D">
      <w:trPr>
        <w:trHeight w:val="255"/>
      </w:trPr>
      <w:tc>
        <w:tcPr>
          <w:tcW w:w="1377" w:type="dxa"/>
          <w:tcBorders>
            <w:top w:val="single" w:sz="4" w:space="0" w:color="auto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1197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T.C. 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single" w:sz="4" w:space="0" w:color="auto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0295D">
      <w:trPr>
        <w:trHeight w:val="315"/>
      </w:trPr>
      <w:tc>
        <w:tcPr>
          <w:tcW w:w="1377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>
            <w:rPr>
              <w:noProof/>
              <w:lang w:eastAsia="tr-TR"/>
            </w:rPr>
            <w:drawing>
              <wp:inline distT="0" distB="0" distL="0" distR="0">
                <wp:extent cx="685800" cy="581025"/>
                <wp:effectExtent l="19050" t="0" r="0" b="0"/>
                <wp:docPr id="2" name="Resim 5" descr="logo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580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5037" w:type="dxa"/>
          <w:gridSpan w:val="5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  <w:hideMark/>
        </w:tcPr>
        <w:p w:rsid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ESKİŞEHİR OSMANGAZİ ÜNİVERSİTESİ </w:t>
          </w:r>
        </w:p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        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PROSEDÜR EL KİTABI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0295D">
      <w:trPr>
        <w:trHeight w:val="9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  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           </w:t>
          </w:r>
        </w:p>
      </w:tc>
      <w:tc>
        <w:tcPr>
          <w:tcW w:w="2880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0295D">
      <w:trPr>
        <w:trHeight w:val="255"/>
      </w:trPr>
      <w:tc>
        <w:tcPr>
          <w:tcW w:w="137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</w:tr>
    <w:tr w:rsidR="00225451" w:rsidRPr="00225451" w:rsidTr="00E0295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Birim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Sağlık Kültür ve Spor Daire Başkanlığı</w:t>
          </w:r>
        </w:p>
      </w:tc>
    </w:tr>
    <w:tr w:rsidR="00225451" w:rsidRPr="00225451" w:rsidTr="00E0295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Kategori</w:t>
          </w:r>
        </w:p>
      </w:tc>
      <w:tc>
        <w:tcPr>
          <w:tcW w:w="7303" w:type="dxa"/>
          <w:gridSpan w:val="6"/>
          <w:tcBorders>
            <w:top w:val="single" w:sz="4" w:space="0" w:color="auto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Sosyal Hizmetler</w:t>
          </w:r>
          <w:r w:rsidR="00CD3AD9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- Yemekhane</w:t>
          </w:r>
        </w:p>
      </w:tc>
    </w:tr>
    <w:tr w:rsidR="00225451" w:rsidRPr="00225451" w:rsidTr="00E0295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645C39" w:rsidP="00645C39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spellStart"/>
          <w:proofErr w:type="gramStart"/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Prese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dür</w:t>
          </w:r>
          <w:proofErr w:type="spellEnd"/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  </w:t>
          </w:r>
          <w:r w:rsidR="00E0295D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  <w:r w:rsidR="00225451"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966E8B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 B1- 0</w:t>
          </w:r>
          <w:r w:rsidR="00966E8B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3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0295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Adı</w:t>
          </w:r>
        </w:p>
      </w:tc>
      <w:tc>
        <w:tcPr>
          <w:tcW w:w="7303" w:type="dxa"/>
          <w:gridSpan w:val="6"/>
          <w:tcBorders>
            <w:top w:val="nil"/>
            <w:left w:val="nil"/>
            <w:bottom w:val="single" w:sz="4" w:space="0" w:color="auto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966E8B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: </w:t>
          </w:r>
          <w:r w:rsidR="00966E8B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Malzeme Kabul, Depolama, Muhafaza ve Depodan Çıkış</w:t>
          </w:r>
          <w:r w:rsidR="00CD3AD9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Alt</w:t>
          </w:r>
          <w:r w:rsidR="00966E8B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 xml:space="preserve"> </w:t>
          </w: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Süreci</w:t>
          </w:r>
        </w:p>
      </w:tc>
    </w:tr>
    <w:tr w:rsidR="00225451" w:rsidRPr="00225451" w:rsidTr="00E0295D">
      <w:trPr>
        <w:trHeight w:val="255"/>
      </w:trPr>
      <w:tc>
        <w:tcPr>
          <w:tcW w:w="2337" w:type="dxa"/>
          <w:gridSpan w:val="2"/>
          <w:tcBorders>
            <w:top w:val="single" w:sz="4" w:space="0" w:color="auto"/>
            <w:left w:val="single" w:sz="4" w:space="0" w:color="auto"/>
            <w:bottom w:val="nil"/>
            <w:right w:val="single" w:sz="4" w:space="0" w:color="000000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proofErr w:type="gramStart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Revizyon  </w:t>
          </w:r>
          <w:r w:rsidR="00645C39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   </w:t>
          </w:r>
          <w:r w:rsidR="00E0295D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 </w:t>
          </w: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No</w:t>
          </w:r>
          <w:proofErr w:type="gramEnd"/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 xml:space="preserve"> </w:t>
          </w:r>
        </w:p>
      </w:tc>
      <w:tc>
        <w:tcPr>
          <w:tcW w:w="119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960" w:type="dxa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</w:p>
      </w:tc>
      <w:tc>
        <w:tcPr>
          <w:tcW w:w="2266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  <w:tr w:rsidR="00225451" w:rsidRPr="00225451" w:rsidTr="00E0295D">
      <w:trPr>
        <w:trHeight w:val="255"/>
      </w:trPr>
      <w:tc>
        <w:tcPr>
          <w:tcW w:w="1377" w:type="dxa"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b/>
              <w:bCs/>
              <w:sz w:val="20"/>
              <w:szCs w:val="20"/>
              <w:lang w:eastAsia="tr-TR"/>
            </w:rPr>
            <w:t>Tarihi</w:t>
          </w:r>
        </w:p>
      </w:tc>
      <w:tc>
        <w:tcPr>
          <w:tcW w:w="1197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:</w:t>
          </w:r>
          <w:r w:rsidR="00E0295D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27.09.2016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960" w:type="dxa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  <w:tc>
        <w:tcPr>
          <w:tcW w:w="2266" w:type="dxa"/>
          <w:tcBorders>
            <w:top w:val="nil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:rsidR="00225451" w:rsidRPr="00225451" w:rsidRDefault="00225451" w:rsidP="00225451">
          <w:pPr>
            <w:spacing w:after="0" w:line="240" w:lineRule="auto"/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</w:pPr>
          <w:r w:rsidRPr="00225451">
            <w:rPr>
              <w:rFonts w:ascii="Arial TUR" w:eastAsia="Times New Roman" w:hAnsi="Arial TUR" w:cs="Times New Roman"/>
              <w:sz w:val="20"/>
              <w:szCs w:val="20"/>
              <w:lang w:eastAsia="tr-TR"/>
            </w:rPr>
            <w:t> </w:t>
          </w:r>
        </w:p>
      </w:tc>
    </w:tr>
  </w:tbl>
  <w:p w:rsidR="00637752" w:rsidRPr="00225451" w:rsidRDefault="00637752" w:rsidP="00225451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0418"/>
  </w:hdrShapeDefaults>
  <w:footnotePr>
    <w:footnote w:id="-1"/>
    <w:footnote w:id="0"/>
  </w:footnotePr>
  <w:endnotePr>
    <w:endnote w:id="-1"/>
    <w:endnote w:id="0"/>
  </w:endnotePr>
  <w:compat/>
  <w:rsids>
    <w:rsidRoot w:val="00176D49"/>
    <w:rsid w:val="0002063E"/>
    <w:rsid w:val="0002384F"/>
    <w:rsid w:val="00043CED"/>
    <w:rsid w:val="00051FA7"/>
    <w:rsid w:val="00052D3F"/>
    <w:rsid w:val="00062D0A"/>
    <w:rsid w:val="0007367E"/>
    <w:rsid w:val="00075B0C"/>
    <w:rsid w:val="00085141"/>
    <w:rsid w:val="000B2EFB"/>
    <w:rsid w:val="000C1CFA"/>
    <w:rsid w:val="000D2988"/>
    <w:rsid w:val="000F2E23"/>
    <w:rsid w:val="000F65A5"/>
    <w:rsid w:val="00106591"/>
    <w:rsid w:val="001079A7"/>
    <w:rsid w:val="00111B91"/>
    <w:rsid w:val="001216F0"/>
    <w:rsid w:val="00124775"/>
    <w:rsid w:val="001247BA"/>
    <w:rsid w:val="00131AAA"/>
    <w:rsid w:val="0015572E"/>
    <w:rsid w:val="00164536"/>
    <w:rsid w:val="00166FDD"/>
    <w:rsid w:val="00171C5C"/>
    <w:rsid w:val="0017455F"/>
    <w:rsid w:val="00176D49"/>
    <w:rsid w:val="0018405F"/>
    <w:rsid w:val="00186368"/>
    <w:rsid w:val="00195FE9"/>
    <w:rsid w:val="0019752E"/>
    <w:rsid w:val="00197688"/>
    <w:rsid w:val="001A28A9"/>
    <w:rsid w:val="001A7566"/>
    <w:rsid w:val="001B10B0"/>
    <w:rsid w:val="001B1D78"/>
    <w:rsid w:val="001D4C62"/>
    <w:rsid w:val="001D6BF8"/>
    <w:rsid w:val="001D7536"/>
    <w:rsid w:val="001E7777"/>
    <w:rsid w:val="001F59D9"/>
    <w:rsid w:val="00225044"/>
    <w:rsid w:val="00225451"/>
    <w:rsid w:val="00244DE9"/>
    <w:rsid w:val="00260254"/>
    <w:rsid w:val="002747C1"/>
    <w:rsid w:val="0028346A"/>
    <w:rsid w:val="00290832"/>
    <w:rsid w:val="00292DB0"/>
    <w:rsid w:val="002C7B79"/>
    <w:rsid w:val="002D0430"/>
    <w:rsid w:val="002D6213"/>
    <w:rsid w:val="002E1740"/>
    <w:rsid w:val="002F12FB"/>
    <w:rsid w:val="002F3D11"/>
    <w:rsid w:val="00302F6F"/>
    <w:rsid w:val="0030719A"/>
    <w:rsid w:val="003200A8"/>
    <w:rsid w:val="00331EEB"/>
    <w:rsid w:val="003467AB"/>
    <w:rsid w:val="00352569"/>
    <w:rsid w:val="00361986"/>
    <w:rsid w:val="00362219"/>
    <w:rsid w:val="00363BBB"/>
    <w:rsid w:val="00394C0F"/>
    <w:rsid w:val="003B3FA4"/>
    <w:rsid w:val="003E6185"/>
    <w:rsid w:val="003E635C"/>
    <w:rsid w:val="003E6D45"/>
    <w:rsid w:val="00400957"/>
    <w:rsid w:val="00432E68"/>
    <w:rsid w:val="00433E57"/>
    <w:rsid w:val="0045026A"/>
    <w:rsid w:val="00462658"/>
    <w:rsid w:val="004639B3"/>
    <w:rsid w:val="004759DE"/>
    <w:rsid w:val="00492F0E"/>
    <w:rsid w:val="004A4453"/>
    <w:rsid w:val="004D0009"/>
    <w:rsid w:val="004D78B5"/>
    <w:rsid w:val="004D7DA9"/>
    <w:rsid w:val="004F2738"/>
    <w:rsid w:val="005030B8"/>
    <w:rsid w:val="00517D3E"/>
    <w:rsid w:val="005278A3"/>
    <w:rsid w:val="0053272D"/>
    <w:rsid w:val="00542702"/>
    <w:rsid w:val="00551A6A"/>
    <w:rsid w:val="00562B62"/>
    <w:rsid w:val="0056650E"/>
    <w:rsid w:val="00566AC1"/>
    <w:rsid w:val="005804E1"/>
    <w:rsid w:val="00582348"/>
    <w:rsid w:val="005A2CA7"/>
    <w:rsid w:val="005A794D"/>
    <w:rsid w:val="005B4CD9"/>
    <w:rsid w:val="005C508E"/>
    <w:rsid w:val="005E439E"/>
    <w:rsid w:val="00600691"/>
    <w:rsid w:val="00625B6E"/>
    <w:rsid w:val="00637752"/>
    <w:rsid w:val="00645C39"/>
    <w:rsid w:val="00646ED1"/>
    <w:rsid w:val="006477C5"/>
    <w:rsid w:val="0065313A"/>
    <w:rsid w:val="00660914"/>
    <w:rsid w:val="00680F43"/>
    <w:rsid w:val="006817EA"/>
    <w:rsid w:val="00690893"/>
    <w:rsid w:val="00690E11"/>
    <w:rsid w:val="006B584F"/>
    <w:rsid w:val="006B7794"/>
    <w:rsid w:val="006C5E7A"/>
    <w:rsid w:val="006C6BC8"/>
    <w:rsid w:val="006D2ECF"/>
    <w:rsid w:val="006D7D5A"/>
    <w:rsid w:val="006F0FAF"/>
    <w:rsid w:val="007140CC"/>
    <w:rsid w:val="007151D4"/>
    <w:rsid w:val="00732C26"/>
    <w:rsid w:val="00740494"/>
    <w:rsid w:val="00742FF6"/>
    <w:rsid w:val="00751486"/>
    <w:rsid w:val="00772D0F"/>
    <w:rsid w:val="00780DB8"/>
    <w:rsid w:val="00783A0E"/>
    <w:rsid w:val="0078426A"/>
    <w:rsid w:val="00790896"/>
    <w:rsid w:val="00794D4C"/>
    <w:rsid w:val="007A4CDB"/>
    <w:rsid w:val="007A5923"/>
    <w:rsid w:val="007B2787"/>
    <w:rsid w:val="007C26A1"/>
    <w:rsid w:val="007D47C5"/>
    <w:rsid w:val="007D5164"/>
    <w:rsid w:val="007F20B8"/>
    <w:rsid w:val="007F3395"/>
    <w:rsid w:val="00811E22"/>
    <w:rsid w:val="00827556"/>
    <w:rsid w:val="008435F4"/>
    <w:rsid w:val="008622BC"/>
    <w:rsid w:val="008640DB"/>
    <w:rsid w:val="00865088"/>
    <w:rsid w:val="00872A7E"/>
    <w:rsid w:val="0088665D"/>
    <w:rsid w:val="0088708E"/>
    <w:rsid w:val="008907D1"/>
    <w:rsid w:val="008A07A9"/>
    <w:rsid w:val="008B002A"/>
    <w:rsid w:val="008C57D9"/>
    <w:rsid w:val="008F1492"/>
    <w:rsid w:val="008F27C9"/>
    <w:rsid w:val="009011BE"/>
    <w:rsid w:val="00913CBF"/>
    <w:rsid w:val="00914545"/>
    <w:rsid w:val="009205B5"/>
    <w:rsid w:val="00921E2C"/>
    <w:rsid w:val="00930442"/>
    <w:rsid w:val="009325F2"/>
    <w:rsid w:val="00957048"/>
    <w:rsid w:val="0096357A"/>
    <w:rsid w:val="00963D9A"/>
    <w:rsid w:val="00966E8B"/>
    <w:rsid w:val="0097156C"/>
    <w:rsid w:val="00975814"/>
    <w:rsid w:val="00981AFC"/>
    <w:rsid w:val="009840A6"/>
    <w:rsid w:val="00994E64"/>
    <w:rsid w:val="009A17A8"/>
    <w:rsid w:val="009B4302"/>
    <w:rsid w:val="009E4AF6"/>
    <w:rsid w:val="009F3AE0"/>
    <w:rsid w:val="00A0064C"/>
    <w:rsid w:val="00A00853"/>
    <w:rsid w:val="00A25E08"/>
    <w:rsid w:val="00A30D2A"/>
    <w:rsid w:val="00A32A13"/>
    <w:rsid w:val="00A4202E"/>
    <w:rsid w:val="00A45E25"/>
    <w:rsid w:val="00A532C0"/>
    <w:rsid w:val="00A57D79"/>
    <w:rsid w:val="00A61AF2"/>
    <w:rsid w:val="00A859F0"/>
    <w:rsid w:val="00A86749"/>
    <w:rsid w:val="00A869A8"/>
    <w:rsid w:val="00AA4224"/>
    <w:rsid w:val="00AA7A39"/>
    <w:rsid w:val="00AB1A67"/>
    <w:rsid w:val="00AB404B"/>
    <w:rsid w:val="00AB4A25"/>
    <w:rsid w:val="00AC0E6B"/>
    <w:rsid w:val="00AC14D1"/>
    <w:rsid w:val="00AC1FEB"/>
    <w:rsid w:val="00AC2524"/>
    <w:rsid w:val="00AD7BF3"/>
    <w:rsid w:val="00AE7B42"/>
    <w:rsid w:val="00AF303A"/>
    <w:rsid w:val="00AF47F6"/>
    <w:rsid w:val="00B0050E"/>
    <w:rsid w:val="00B01151"/>
    <w:rsid w:val="00B0577D"/>
    <w:rsid w:val="00B06398"/>
    <w:rsid w:val="00B2653D"/>
    <w:rsid w:val="00B33CB0"/>
    <w:rsid w:val="00B40F9B"/>
    <w:rsid w:val="00B62524"/>
    <w:rsid w:val="00B6554C"/>
    <w:rsid w:val="00B94EF1"/>
    <w:rsid w:val="00BD4074"/>
    <w:rsid w:val="00BD6050"/>
    <w:rsid w:val="00BD68B1"/>
    <w:rsid w:val="00BF5665"/>
    <w:rsid w:val="00C1410D"/>
    <w:rsid w:val="00C1415C"/>
    <w:rsid w:val="00C142D9"/>
    <w:rsid w:val="00C1586C"/>
    <w:rsid w:val="00C22472"/>
    <w:rsid w:val="00C316A2"/>
    <w:rsid w:val="00C32BF6"/>
    <w:rsid w:val="00C47FD0"/>
    <w:rsid w:val="00C5012A"/>
    <w:rsid w:val="00C54907"/>
    <w:rsid w:val="00C62309"/>
    <w:rsid w:val="00C73616"/>
    <w:rsid w:val="00C75A10"/>
    <w:rsid w:val="00CB21CC"/>
    <w:rsid w:val="00CB3457"/>
    <w:rsid w:val="00CB47F6"/>
    <w:rsid w:val="00CC4446"/>
    <w:rsid w:val="00CD3AD9"/>
    <w:rsid w:val="00CE4A57"/>
    <w:rsid w:val="00D220E3"/>
    <w:rsid w:val="00D248EE"/>
    <w:rsid w:val="00D27C51"/>
    <w:rsid w:val="00D33EBF"/>
    <w:rsid w:val="00D37390"/>
    <w:rsid w:val="00D541FF"/>
    <w:rsid w:val="00D6327E"/>
    <w:rsid w:val="00D97270"/>
    <w:rsid w:val="00DB75C5"/>
    <w:rsid w:val="00DC0686"/>
    <w:rsid w:val="00DC1A0E"/>
    <w:rsid w:val="00DC33C1"/>
    <w:rsid w:val="00DE13ED"/>
    <w:rsid w:val="00DE4A7B"/>
    <w:rsid w:val="00DF0246"/>
    <w:rsid w:val="00DF6582"/>
    <w:rsid w:val="00E0295D"/>
    <w:rsid w:val="00E118E6"/>
    <w:rsid w:val="00E130EE"/>
    <w:rsid w:val="00E17A06"/>
    <w:rsid w:val="00E2379C"/>
    <w:rsid w:val="00E31447"/>
    <w:rsid w:val="00E35997"/>
    <w:rsid w:val="00E63F95"/>
    <w:rsid w:val="00E85965"/>
    <w:rsid w:val="00EB05CB"/>
    <w:rsid w:val="00EB07BD"/>
    <w:rsid w:val="00EB341B"/>
    <w:rsid w:val="00ED1C42"/>
    <w:rsid w:val="00ED27EA"/>
    <w:rsid w:val="00ED4216"/>
    <w:rsid w:val="00EE3281"/>
    <w:rsid w:val="00EE59FF"/>
    <w:rsid w:val="00F00EF0"/>
    <w:rsid w:val="00F12D0E"/>
    <w:rsid w:val="00F40BF0"/>
    <w:rsid w:val="00F40EF9"/>
    <w:rsid w:val="00F57B5A"/>
    <w:rsid w:val="00F60B9B"/>
    <w:rsid w:val="00F64DD6"/>
    <w:rsid w:val="00F71041"/>
    <w:rsid w:val="00F736AD"/>
    <w:rsid w:val="00F740FE"/>
    <w:rsid w:val="00F76AF7"/>
    <w:rsid w:val="00F8585E"/>
    <w:rsid w:val="00F879F3"/>
    <w:rsid w:val="00F92940"/>
    <w:rsid w:val="00FD4BFD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89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5AAD614A-2878-47D0-9409-8D777F526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303</TotalTime>
  <Pages>2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31</cp:revision>
  <cp:lastPrinted>2011-03-04T14:49:00Z</cp:lastPrinted>
  <dcterms:created xsi:type="dcterms:W3CDTF">2016-07-15T12:44:00Z</dcterms:created>
  <dcterms:modified xsi:type="dcterms:W3CDTF">2016-09-27T12:09:00Z</dcterms:modified>
</cp:coreProperties>
</file>